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0FE9" w:rsidRDefault="00C72396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6254A311" wp14:editId="6400B657">
                <wp:simplePos x="0" y="0"/>
                <wp:positionH relativeFrom="column">
                  <wp:posOffset>92034</wp:posOffset>
                </wp:positionH>
                <wp:positionV relativeFrom="paragraph">
                  <wp:posOffset>151410</wp:posOffset>
                </wp:positionV>
                <wp:extent cx="1875732" cy="498764"/>
                <wp:effectExtent l="0" t="0" r="0" b="0"/>
                <wp:wrapNone/>
                <wp:docPr id="15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32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59D9" w:rsidRPr="00EE59D9" w:rsidRDefault="00EE59D9" w:rsidP="00EE59D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E59D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>Manténganse</w:t>
                            </w:r>
                            <w:proofErr w:type="spellEnd"/>
                            <w:r w:rsidRPr="00EE59D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E59D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>Conectados</w:t>
                            </w:r>
                            <w:proofErr w:type="spellEnd"/>
                          </w:p>
                          <w:p w:rsidR="009762F4" w:rsidRDefault="00EE59D9" w:rsidP="00EE59D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>C</w:t>
                            </w:r>
                            <w:r w:rsidRPr="00EE59D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 xml:space="preserve">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>N</w:t>
                            </w:r>
                            <w:r w:rsidRPr="00EE59D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>osotros</w:t>
                            </w:r>
                            <w:proofErr w:type="spellEnd"/>
                            <w:r w:rsidRPr="00EE59D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62F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9AE4C"/>
                                <w:w w:val="80"/>
                                <w:sz w:val="28"/>
                                <w:szCs w:val="28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4A311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7.25pt;margin-top:11.9pt;width:147.7pt;height:39.2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" filled="f" fillcolor="#fffffe" stroked="f" strokecolor="#212120" insetpen="t">
                <v:textbox inset="2.88pt,2.88pt,2.88pt,2.88pt">
                  <w:txbxContent>
                    <w:p w:rsidR="00EE59D9" w:rsidRPr="00EE59D9" w:rsidRDefault="00EE59D9" w:rsidP="00EE59D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proofErr w:type="spellStart"/>
                      <w:r w:rsidRPr="00EE59D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>Manténganse</w:t>
                      </w:r>
                      <w:proofErr w:type="spellEnd"/>
                      <w:r w:rsidRPr="00EE59D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E59D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>Conectados</w:t>
                      </w:r>
                      <w:proofErr w:type="spellEnd"/>
                    </w:p>
                    <w:p w:rsidR="009762F4" w:rsidRDefault="00EE59D9" w:rsidP="00EE59D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>C</w:t>
                      </w:r>
                      <w:r w:rsidRPr="00EE59D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 xml:space="preserve">on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>N</w:t>
                      </w:r>
                      <w:r w:rsidRPr="00EE59D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>osotros</w:t>
                      </w:r>
                      <w:proofErr w:type="spellEnd"/>
                      <w:r w:rsidRPr="00EE59D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9762F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9AE4C"/>
                          <w:w w:val="80"/>
                          <w:sz w:val="28"/>
                          <w:szCs w:val="28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C1725D" w:rsidRPr="00C1725D">
        <w:rPr>
          <w:noProof/>
        </w:rPr>
        <w:drawing>
          <wp:anchor distT="0" distB="0" distL="114300" distR="114300" simplePos="0" relativeHeight="251860480" behindDoc="0" locked="0" layoutInCell="1" allowOverlap="1" wp14:anchorId="6F5A3B91" wp14:editId="73AC132C">
            <wp:simplePos x="0" y="0"/>
            <wp:positionH relativeFrom="margin">
              <wp:align>right</wp:align>
            </wp:positionH>
            <wp:positionV relativeFrom="margin">
              <wp:posOffset>3175</wp:posOffset>
            </wp:positionV>
            <wp:extent cx="5153660" cy="1985645"/>
            <wp:effectExtent l="0" t="0" r="889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9" t="30599" r="6379" b="25968"/>
                    <a:stretch/>
                  </pic:blipFill>
                  <pic:spPr bwMode="auto">
                    <a:xfrm>
                      <a:off x="0" y="0"/>
                      <a:ext cx="5153660" cy="198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D6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C48B9EE" wp14:editId="0D9EDF8E">
                <wp:simplePos x="0" y="0"/>
                <wp:positionH relativeFrom="margin">
                  <wp:align>left</wp:align>
                </wp:positionH>
                <wp:positionV relativeFrom="paragraph">
                  <wp:posOffset>3412</wp:posOffset>
                </wp:positionV>
                <wp:extent cx="2045727" cy="2000250"/>
                <wp:effectExtent l="0" t="0" r="0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5727" cy="20002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26843" id="Rectangle 8" o:spid="_x0000_s1026" style="position:absolute;margin-left:0;margin-top:.25pt;width:161.1pt;height:157.5pt;z-index:251595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8640" behindDoc="0" locked="0" layoutInCell="1" allowOverlap="1" wp14:anchorId="50C4F9D7" wp14:editId="2FB18DB0">
                <wp:simplePos x="0" y="0"/>
                <wp:positionH relativeFrom="column">
                  <wp:posOffset>7552055</wp:posOffset>
                </wp:positionH>
                <wp:positionV relativeFrom="page">
                  <wp:posOffset>793115</wp:posOffset>
                </wp:positionV>
                <wp:extent cx="2662555" cy="0"/>
                <wp:effectExtent l="8255" t="12065" r="15240" b="698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15DB0" id="Line 177" o:spid="_x0000_s1026" style="position:absolute;z-index:251568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2.45pt" to="804.3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7616" behindDoc="0" locked="0" layoutInCell="1" allowOverlap="1" wp14:anchorId="499577F2" wp14:editId="0627650C">
                <wp:simplePos x="0" y="0"/>
                <wp:positionH relativeFrom="column">
                  <wp:posOffset>4889500</wp:posOffset>
                </wp:positionH>
                <wp:positionV relativeFrom="page">
                  <wp:posOffset>2670810</wp:posOffset>
                </wp:positionV>
                <wp:extent cx="10206355" cy="0"/>
                <wp:effectExtent l="12700" t="13335" r="10795" b="1524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BAC55" id="Line 176" o:spid="_x0000_s1026" style="position:absolute;z-index:251567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10.3pt" to="1188.65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6592" behindDoc="0" locked="0" layoutInCell="1" allowOverlap="1" wp14:anchorId="305C2094" wp14:editId="595A8F7A">
                <wp:simplePos x="0" y="0"/>
                <wp:positionH relativeFrom="column">
                  <wp:posOffset>4889500</wp:posOffset>
                </wp:positionH>
                <wp:positionV relativeFrom="page">
                  <wp:posOffset>3114675</wp:posOffset>
                </wp:positionV>
                <wp:extent cx="2662555" cy="0"/>
                <wp:effectExtent l="12700" t="9525" r="10795" b="9525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27E97" id="Line 175" o:spid="_x0000_s1026" style="position:absolute;z-index:251566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45.25pt" to="59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5568" behindDoc="0" locked="0" layoutInCell="1" allowOverlap="1" wp14:anchorId="023F20A1" wp14:editId="4AD363C7">
                <wp:simplePos x="0" y="0"/>
                <wp:positionH relativeFrom="column">
                  <wp:posOffset>4889500</wp:posOffset>
                </wp:positionH>
                <wp:positionV relativeFrom="page">
                  <wp:posOffset>229870</wp:posOffset>
                </wp:positionV>
                <wp:extent cx="0" cy="1997075"/>
                <wp:effectExtent l="12700" t="10795" r="6350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7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57BF1" id="Line 174" o:spid="_x0000_s1026" style="position:absolute;z-index:251565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8.1pt" to="38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3520" behindDoc="0" locked="0" layoutInCell="1" allowOverlap="1" wp14:anchorId="2AA7B857" wp14:editId="7F57B36C">
                <wp:simplePos x="0" y="0"/>
                <wp:positionH relativeFrom="column">
                  <wp:posOffset>14208125</wp:posOffset>
                </wp:positionH>
                <wp:positionV relativeFrom="page">
                  <wp:posOffset>2670810</wp:posOffset>
                </wp:positionV>
                <wp:extent cx="0" cy="1331595"/>
                <wp:effectExtent l="6350" t="13335" r="12700" b="7620"/>
                <wp:wrapNone/>
                <wp:docPr id="170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613C1" id="Line 172" o:spid="_x0000_s1026" style="position:absolute;z-index:251563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118.75pt,210.3pt" to="1118.75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1472" behindDoc="0" locked="0" layoutInCell="1" allowOverlap="1" wp14:anchorId="628B43EC" wp14:editId="13B9A129">
                <wp:simplePos x="0" y="0"/>
                <wp:positionH relativeFrom="column">
                  <wp:posOffset>7995920</wp:posOffset>
                </wp:positionH>
                <wp:positionV relativeFrom="page">
                  <wp:posOffset>2670810</wp:posOffset>
                </wp:positionV>
                <wp:extent cx="0" cy="1331595"/>
                <wp:effectExtent l="13970" t="13335" r="14605" b="7620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626CD" id="Line 159" o:spid="_x0000_s1026" style="position:absolute;z-index:251561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629.6pt,210.3pt" to="629.6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60448" behindDoc="0" locked="0" layoutInCell="1" allowOverlap="1" wp14:anchorId="53684F00" wp14:editId="63AB9A2D">
                <wp:simplePos x="0" y="0"/>
                <wp:positionH relativeFrom="column">
                  <wp:posOffset>4889500</wp:posOffset>
                </wp:positionH>
                <wp:positionV relativeFrom="page">
                  <wp:posOffset>2226945</wp:posOffset>
                </wp:positionV>
                <wp:extent cx="10206355" cy="0"/>
                <wp:effectExtent l="12700" t="7620" r="10795" b="11430"/>
                <wp:wrapNone/>
                <wp:docPr id="155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9B1CE" id="Line 158" o:spid="_x0000_s1026" style="position:absolute;z-index:251560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75.35pt" to="1188.6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3280" behindDoc="0" locked="0" layoutInCell="1" allowOverlap="1" wp14:anchorId="49468EC2" wp14:editId="32DF7D39">
                <wp:simplePos x="0" y="0"/>
                <wp:positionH relativeFrom="column">
                  <wp:posOffset>7552055</wp:posOffset>
                </wp:positionH>
                <wp:positionV relativeFrom="page">
                  <wp:posOffset>8002905</wp:posOffset>
                </wp:positionV>
                <wp:extent cx="2628900" cy="0"/>
                <wp:effectExtent l="8255" t="11430" r="10795" b="7620"/>
                <wp:wrapNone/>
                <wp:docPr id="149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58EE2" id="Line 151" o:spid="_x0000_s1026" style="position:absolute;z-index:251553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30.15pt" to="801.65pt,6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52256" behindDoc="0" locked="0" layoutInCell="1" allowOverlap="1" wp14:anchorId="42D3B7E4" wp14:editId="4F428AE8">
                <wp:simplePos x="0" y="0"/>
                <wp:positionH relativeFrom="column">
                  <wp:posOffset>7552055</wp:posOffset>
                </wp:positionH>
                <wp:positionV relativeFrom="page">
                  <wp:posOffset>4433570</wp:posOffset>
                </wp:positionV>
                <wp:extent cx="2628900" cy="0"/>
                <wp:effectExtent l="8255" t="13970" r="10795" b="14605"/>
                <wp:wrapNone/>
                <wp:docPr id="148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E9F50" id="Line 150" o:spid="_x0000_s1026" style="position:absolute;z-index:251552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349.1pt" to="801.65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9968" behindDoc="0" locked="0" layoutInCell="1" allowOverlap="1" wp14:anchorId="46D7C165" wp14:editId="5E2314BC">
                <wp:simplePos x="0" y="0"/>
                <wp:positionH relativeFrom="column">
                  <wp:posOffset>10213340</wp:posOffset>
                </wp:positionH>
                <wp:positionV relativeFrom="page">
                  <wp:posOffset>2216785</wp:posOffset>
                </wp:positionV>
                <wp:extent cx="0" cy="13970"/>
                <wp:effectExtent l="12065" t="6985" r="6985" b="7620"/>
                <wp:wrapNone/>
                <wp:docPr id="2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30900" id="Line 22" o:spid="_x0000_s1026" style="position:absolute;flip:y;z-index:251539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804.2pt,174.55pt" to="804.2pt,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8944" behindDoc="0" locked="0" layoutInCell="1" allowOverlap="1" wp14:anchorId="02DF505C" wp14:editId="4C1A87A7">
                <wp:simplePos x="0" y="0"/>
                <wp:positionH relativeFrom="column">
                  <wp:posOffset>8255</wp:posOffset>
                </wp:positionH>
                <wp:positionV relativeFrom="page">
                  <wp:posOffset>6174105</wp:posOffset>
                </wp:positionV>
                <wp:extent cx="228600" cy="0"/>
                <wp:effectExtent l="8255" t="11430" r="10795" b="7620"/>
                <wp:wrapNone/>
                <wp:docPr id="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EF3FD" id="Line 21" o:spid="_x0000_s1026" style="position:absolute;z-index:251538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86.15pt" to="18.6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7920" behindDoc="0" locked="0" layoutInCell="1" allowOverlap="1" wp14:anchorId="30D2EE48" wp14:editId="270C1E1E">
                <wp:simplePos x="0" y="0"/>
                <wp:positionH relativeFrom="column">
                  <wp:posOffset>8255</wp:posOffset>
                </wp:positionH>
                <wp:positionV relativeFrom="page">
                  <wp:posOffset>5945505</wp:posOffset>
                </wp:positionV>
                <wp:extent cx="228600" cy="0"/>
                <wp:effectExtent l="8255" t="11430" r="10795" b="7620"/>
                <wp:wrapNone/>
                <wp:docPr id="1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55B92" id="Line 20" o:spid="_x0000_s1026" style="position:absolute;z-index:251537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68.15pt" to="18.6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6896" behindDoc="0" locked="0" layoutInCell="1" allowOverlap="1" wp14:anchorId="16EC3633" wp14:editId="7EE7F912">
                <wp:simplePos x="0" y="0"/>
                <wp:positionH relativeFrom="column">
                  <wp:posOffset>8255</wp:posOffset>
                </wp:positionH>
                <wp:positionV relativeFrom="page">
                  <wp:posOffset>5716905</wp:posOffset>
                </wp:positionV>
                <wp:extent cx="228600" cy="0"/>
                <wp:effectExtent l="8255" t="11430" r="10795" b="7620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7B81C" id="Line 19" o:spid="_x0000_s1026" style="position:absolute;z-index:251536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50.15pt" to="18.6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5872" behindDoc="0" locked="0" layoutInCell="1" allowOverlap="1" wp14:anchorId="244B30BC" wp14:editId="73996640">
                <wp:simplePos x="0" y="0"/>
                <wp:positionH relativeFrom="column">
                  <wp:posOffset>8255</wp:posOffset>
                </wp:positionH>
                <wp:positionV relativeFrom="page">
                  <wp:posOffset>5488305</wp:posOffset>
                </wp:positionV>
                <wp:extent cx="228600" cy="0"/>
                <wp:effectExtent l="8255" t="11430" r="10795" b="762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014EF" id="Line 18" o:spid="_x0000_s1026" style="position:absolute;z-index:251535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32.15pt" to="18.6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4848" behindDoc="0" locked="0" layoutInCell="1" allowOverlap="1" wp14:anchorId="5EF489CD" wp14:editId="665774AE">
                <wp:simplePos x="0" y="0"/>
                <wp:positionH relativeFrom="column">
                  <wp:posOffset>8255</wp:posOffset>
                </wp:positionH>
                <wp:positionV relativeFrom="page">
                  <wp:posOffset>5259705</wp:posOffset>
                </wp:positionV>
                <wp:extent cx="228600" cy="0"/>
                <wp:effectExtent l="8255" t="11430" r="10795" b="762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161AC" id="Line 17" o:spid="_x0000_s1026" style="position:absolute;z-index:251534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14.15pt" to="18.6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" strokecolor="#fffffe" strokeweight="1pt">
                <v:shadow color="#dcd6d4"/>
                <w10:wrap anchory="page"/>
              </v:line>
            </w:pict>
          </mc:Fallback>
        </mc:AlternateContent>
      </w:r>
    </w:p>
    <w:p w:rsidR="00BD0FE9" w:rsidRDefault="00C30112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3823" behindDoc="1" locked="0" layoutInCell="1" allowOverlap="1" wp14:anchorId="26B2A561" wp14:editId="2E7F532E">
                <wp:simplePos x="0" y="0"/>
                <wp:positionH relativeFrom="margin">
                  <wp:posOffset>3914775</wp:posOffset>
                </wp:positionH>
                <wp:positionV relativeFrom="margin">
                  <wp:posOffset>8191500</wp:posOffset>
                </wp:positionV>
                <wp:extent cx="3343910" cy="1181100"/>
                <wp:effectExtent l="0" t="0" r="8890" b="0"/>
                <wp:wrapTight wrapText="bothSides">
                  <wp:wrapPolygon edited="0">
                    <wp:start x="0" y="0"/>
                    <wp:lineTo x="0" y="21252"/>
                    <wp:lineTo x="21534" y="21252"/>
                    <wp:lineTo x="21534" y="0"/>
                    <wp:lineTo x="0" y="0"/>
                  </wp:wrapPolygon>
                </wp:wrapTight>
                <wp:docPr id="19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11811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9060D6" w:rsidRPr="00C30112" w:rsidRDefault="00D65BB9" w:rsidP="00D65BB9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</w:pPr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>"</w:t>
                            </w:r>
                            <w:proofErr w:type="spellStart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>Nunca</w:t>
                            </w:r>
                            <w:proofErr w:type="spellEnd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 xml:space="preserve"> me di </w:t>
                            </w:r>
                            <w:proofErr w:type="spellStart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>cuenta</w:t>
                            </w:r>
                            <w:proofErr w:type="spellEnd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 xml:space="preserve"> de lo </w:t>
                            </w:r>
                            <w:proofErr w:type="spellStart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>mucho</w:t>
                            </w:r>
                            <w:proofErr w:type="spellEnd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br/>
                            </w:r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>que</w:t>
                            </w:r>
                            <w:r w:rsidR="009060D6"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>disfrutaba</w:t>
                            </w:r>
                            <w:proofErr w:type="spellEnd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>estar</w:t>
                            </w:r>
                            <w:proofErr w:type="spellEnd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 xml:space="preserve"> la </w:t>
                            </w:r>
                            <w:proofErr w:type="spellStart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>escuela</w:t>
                            </w:r>
                            <w:proofErr w:type="spellEnd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br/>
                            </w:r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 xml:space="preserve">hasta que no </w:t>
                            </w:r>
                            <w:proofErr w:type="spellStart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>pude</w:t>
                            </w:r>
                            <w:proofErr w:type="spellEnd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>venir</w:t>
                            </w:r>
                            <w:proofErr w:type="spellEnd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>".</w:t>
                            </w:r>
                          </w:p>
                          <w:p w:rsidR="00690A96" w:rsidRPr="00C30112" w:rsidRDefault="00D65BB9" w:rsidP="00D65BB9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</w:pPr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>~</w:t>
                            </w:r>
                            <w:proofErr w:type="spellStart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>Estudiante</w:t>
                            </w:r>
                            <w:proofErr w:type="spellEnd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 xml:space="preserve"> de la </w:t>
                            </w:r>
                            <w:proofErr w:type="spellStart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>preparatoria</w:t>
                            </w:r>
                            <w:proofErr w:type="spellEnd"/>
                            <w:r w:rsidRPr="00C30112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BE783B"/>
                                <w:sz w:val="28"/>
                                <w:szCs w:val="28"/>
                              </w:rPr>
                              <w:t xml:space="preserve"> Monument~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2A561" id="Text Box 195" o:spid="_x0000_s1027" type="#_x0000_t202" style="position:absolute;margin-left:308.25pt;margin-top:645pt;width:263.3pt;height:93pt;z-index:-2517826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" fillcolor="#f4ede2" stroked="f">
                <v:textbox inset="2.88pt,2.88pt,2.88pt,2.88pt">
                  <w:txbxContent>
                    <w:p w:rsidR="009060D6" w:rsidRPr="00C30112" w:rsidRDefault="00D65BB9" w:rsidP="00D65BB9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</w:pPr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>"</w:t>
                      </w:r>
                      <w:proofErr w:type="spellStart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>Nunca</w:t>
                      </w:r>
                      <w:proofErr w:type="spellEnd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 xml:space="preserve"> me di </w:t>
                      </w:r>
                      <w:proofErr w:type="spellStart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>cuenta</w:t>
                      </w:r>
                      <w:proofErr w:type="spellEnd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 xml:space="preserve"> de lo </w:t>
                      </w:r>
                      <w:proofErr w:type="spellStart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>mucho</w:t>
                      </w:r>
                      <w:proofErr w:type="spellEnd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 xml:space="preserve"> </w:t>
                      </w:r>
                      <w:r w:rsid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br/>
                      </w:r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>que</w:t>
                      </w:r>
                      <w:r w:rsidR="009060D6"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>disfrutaba</w:t>
                      </w:r>
                      <w:proofErr w:type="spellEnd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>estar</w:t>
                      </w:r>
                      <w:proofErr w:type="spellEnd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 xml:space="preserve"> la </w:t>
                      </w:r>
                      <w:proofErr w:type="spellStart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>escuela</w:t>
                      </w:r>
                      <w:proofErr w:type="spellEnd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 xml:space="preserve"> </w:t>
                      </w:r>
                      <w:r w:rsid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br/>
                      </w:r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 xml:space="preserve">hasta que no </w:t>
                      </w:r>
                      <w:proofErr w:type="spellStart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>pude</w:t>
                      </w:r>
                      <w:proofErr w:type="spellEnd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>venir</w:t>
                      </w:r>
                      <w:proofErr w:type="spellEnd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>".</w:t>
                      </w:r>
                    </w:p>
                    <w:p w:rsidR="00690A96" w:rsidRPr="00C30112" w:rsidRDefault="00D65BB9" w:rsidP="00D65BB9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</w:pPr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>~</w:t>
                      </w:r>
                      <w:proofErr w:type="spellStart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>Estudiante</w:t>
                      </w:r>
                      <w:proofErr w:type="spellEnd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 xml:space="preserve"> de la </w:t>
                      </w:r>
                      <w:proofErr w:type="spellStart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>preparatoria</w:t>
                      </w:r>
                      <w:proofErr w:type="spellEnd"/>
                      <w:r w:rsidRPr="00C30112">
                        <w:rPr>
                          <w:rFonts w:asciiTheme="minorHAnsi" w:hAnsiTheme="minorHAnsi" w:cstheme="minorHAnsi"/>
                          <w:b/>
                          <w:i/>
                          <w:color w:val="BE783B"/>
                          <w:sz w:val="28"/>
                          <w:szCs w:val="28"/>
                        </w:rPr>
                        <w:t xml:space="preserve"> Monument~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5A6D67D" wp14:editId="4C7F5DE3">
                <wp:simplePos x="0" y="0"/>
                <wp:positionH relativeFrom="margin">
                  <wp:posOffset>3848100</wp:posOffset>
                </wp:positionH>
                <wp:positionV relativeFrom="paragraph">
                  <wp:posOffset>4321175</wp:posOffset>
                </wp:positionV>
                <wp:extent cx="3438525" cy="3857625"/>
                <wp:effectExtent l="0" t="0" r="9525" b="9525"/>
                <wp:wrapNone/>
                <wp:docPr id="250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385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3" seq="1"/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6D67D" id="Text Box 189" o:spid="_x0000_s1028" type="#_x0000_t202" style="position:absolute;margin-left:303pt;margin-top:340.25pt;width:270.75pt;height:303.7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" filled="f" fillcolor="#fffffe" stroked="f" strokecolor="#212120" insetpen="t">
                <v:textbox inset="2.88pt,2.88pt,2.88pt,2.88pt">
                  <w:txbxContent/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D41BD8F" wp14:editId="6E11E698">
                <wp:simplePos x="0" y="0"/>
                <wp:positionH relativeFrom="margin">
                  <wp:posOffset>19050</wp:posOffset>
                </wp:positionH>
                <wp:positionV relativeFrom="paragraph">
                  <wp:posOffset>4311649</wp:posOffset>
                </wp:positionV>
                <wp:extent cx="3655060" cy="5133975"/>
                <wp:effectExtent l="0" t="0" r="2540" b="9525"/>
                <wp:wrapNone/>
                <wp:docPr id="187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060" cy="513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3">
                        <w:txbxContent>
                          <w:p w:rsidR="003705BA" w:rsidRPr="009060D6" w:rsidRDefault="006B7235" w:rsidP="00690A9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Con los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distritos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escolares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Oregon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obligados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cambiar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"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Educación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Distancia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Todos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" para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terminar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año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escolar 2019-2020,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fue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un gran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suspiro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alivio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todos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cuando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se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determinó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Monument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podría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abrir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recibir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instrucción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persona para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Año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escolar 2020-2021.</w:t>
                            </w:r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br/>
                              <w:t xml:space="preserve">Para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ayudar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satisfacer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las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necesidades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las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familias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desean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regresar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la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instrucción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persona y al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mismo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tiempo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satisfacer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las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necesidades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aquellos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no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querían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sus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regresaran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recibir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instrucción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persona, las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familias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recibieron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dos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opciones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recibir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su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educación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través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del Distrito Escolar de Monument.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este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año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...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Instrucción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Persona o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Aprendizaje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Integral 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Distancia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:rsidR="00D65BB9" w:rsidRPr="009060D6" w:rsidRDefault="00D65BB9" w:rsidP="009060D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Actualmente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tenemos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alrededor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del 4% de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nuestros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optaron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por el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Aprendizaje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Integral 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Distancia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Las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familias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utilizan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aprendizaje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distancia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participan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diario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todas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las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materias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tal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como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lo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harían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escuela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Ven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lecciones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vivo con un maestro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certificado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Oregon,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completan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tareas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toman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exámenes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son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evaluados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;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todo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través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del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programa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Pearson-Conexus. Los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también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están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comprometidos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con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su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maestro y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compañeros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clase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están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persona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todos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días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9060D6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Monument.</w:t>
                            </w:r>
                          </w:p>
                          <w:p w:rsidR="009060D6" w:rsidRPr="001352F3" w:rsidRDefault="009060D6" w:rsidP="009060D6">
                            <w:pP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Para las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familias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optaron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por la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instrucción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persona</w:t>
                            </w:r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la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escuela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se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parece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mucho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lo normal con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algunos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cambios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garantizar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conformidad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dirección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y la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salud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seguridad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todos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Cada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mañana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al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entrar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todos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son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examinados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asegurarse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que no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tengan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síntomas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ninguna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enfermedad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Se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requiere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el personal y los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usen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un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cubrebocas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cubierta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facial </w:t>
                            </w:r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y se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usan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marcas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piso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ayudar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recordar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distanciamiento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físico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la mayor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medida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posible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Los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escritorios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los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salones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clases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las mesas del almuerzo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están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espaciados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proporcionar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una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distancia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física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al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menos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6 pies entre los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Nuestras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prácticas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limpieza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desinfección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se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han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incrementado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se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completan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varias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veces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al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día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junto con una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limpieza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desinfección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/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desinfección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profunda que se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realiza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después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que los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el personal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hayan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dejado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edificio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por el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día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9762F4" w:rsidRPr="009060D6" w:rsidRDefault="009060D6" w:rsidP="009060D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El personal y los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han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sido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increíbles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;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ajustándose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fácilmente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los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nuevos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requisitos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Todo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mundo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parece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estar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feliz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estar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regreso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persona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aprendiendo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juntos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mismo</w:t>
                            </w:r>
                            <w:proofErr w:type="spellEnd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352F3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espacio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1BD8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.5pt;margin-top:339.5pt;width:287.8pt;height:404.25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" filled="f" fillcolor="#fffffe" stroked="f" strokecolor="#212120" insetpen="t">
                <v:textbox style="mso-next-textbox:#Text Box 189" inset="2.88pt,2.88pt,2.88pt,2.88pt">
                  <w:txbxContent>
                    <w:p w:rsidR="003705BA" w:rsidRPr="009060D6" w:rsidRDefault="006B7235" w:rsidP="00690A96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Con los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distritos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escolares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Oregon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obligados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cambiar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"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Educación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Distancia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Todos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" para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terminar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año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escolar 2019-2020,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fue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un gran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suspiro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alivio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todos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cuando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se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determinó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Monument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podría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abrir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recibir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instrucción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persona para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Año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escolar 2020-2021.</w:t>
                      </w:r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br/>
                        <w:t xml:space="preserve">Para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ayudar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satisfacer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las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necesidades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las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familias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desean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regresar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la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instrucción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persona y al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mismo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tiempo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satisfacer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las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necesidades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aquellos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no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querían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sus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regresaran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recibir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instrucción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persona, las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familias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recibieron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dos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opciones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recibir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su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educación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través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del Distrito Escolar de Monument.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este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año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...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Instrucción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Persona o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Aprendizaje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Integral 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Distancia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</w:t>
                      </w:r>
                    </w:p>
                    <w:p w:rsidR="00D65BB9" w:rsidRPr="009060D6" w:rsidRDefault="00D65BB9" w:rsidP="009060D6">
                      <w:pPr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Actualmente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tenemos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alrededor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del 4% de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nuestros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optaron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por el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Aprendizaje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Integral 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Distancia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Las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familias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utilizan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aprendizaje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distancia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participan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diario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todas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las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materias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tal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como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lo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harían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escuela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Ven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lecciones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vivo con un maestro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certificado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Oregon,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completan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tareas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toman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exámenes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son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evaluados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;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todo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través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del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programa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Pearson-Conexus. Los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también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están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comprometidos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con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su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maestro y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compañeros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clase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están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persona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todos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días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9060D6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Monument.</w:t>
                      </w:r>
                    </w:p>
                    <w:p w:rsidR="009060D6" w:rsidRPr="001352F3" w:rsidRDefault="009060D6" w:rsidP="009060D6">
                      <w:pP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Para las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familias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optaron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por la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instrucción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persona</w:t>
                      </w:r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la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escuela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se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parece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mucho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lo normal con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algunos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cambios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garantizar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conformidad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dirección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y la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salud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seguridad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todos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Cada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mañana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al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entrar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todos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son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examinados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asegurarse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que no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tengan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síntomas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ninguna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enfermedad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Se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requiere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el personal y los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usen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un</w:t>
                      </w:r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cubrebocas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/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cubierta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facial </w:t>
                      </w:r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y se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usan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marcas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piso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ayudar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recordar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distanciamiento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físico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la mayor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medida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posible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Los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escritorios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los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salones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clases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las mesas del almuerzo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están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espaciados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proporcionar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una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distancia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física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al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menos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6 pies entre los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Nuestras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prácticas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limpieza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desinfección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se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han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incrementado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se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completan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varias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veces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al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día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junto con una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limpieza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/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desinfección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/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desinfección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profunda que se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realiza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después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que los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el personal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hayan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dejado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edificio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por el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día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.</w:t>
                      </w:r>
                    </w:p>
                    <w:p w:rsidR="009762F4" w:rsidRPr="009060D6" w:rsidRDefault="009060D6" w:rsidP="009060D6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El personal y los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han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sido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increíbles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;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ajustándose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fácilmente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los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nuevos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requisitos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Todo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mundo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parece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estar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feliz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estar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regreso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persona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aprendiendo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juntos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mismo</w:t>
                      </w:r>
                      <w:proofErr w:type="spellEnd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352F3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espacio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060D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E9DE3B6" wp14:editId="7A359335">
                <wp:simplePos x="0" y="0"/>
                <wp:positionH relativeFrom="margin">
                  <wp:align>left</wp:align>
                </wp:positionH>
                <wp:positionV relativeFrom="paragraph">
                  <wp:posOffset>3635375</wp:posOffset>
                </wp:positionV>
                <wp:extent cx="7297923" cy="609600"/>
                <wp:effectExtent l="0" t="0" r="0" b="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7923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62F4" w:rsidRPr="009060D6" w:rsidRDefault="00EE59D9" w:rsidP="00690A96">
                            <w:pPr>
                              <w:widowControl w:val="0"/>
                              <w:spacing w:line="78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72"/>
                                <w:szCs w:val="72"/>
                              </w:rPr>
                            </w:pPr>
                            <w:r w:rsidRPr="009060D6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72"/>
                                <w:szCs w:val="72"/>
                              </w:rPr>
                              <w:t xml:space="preserve">¡De </w:t>
                            </w:r>
                            <w:proofErr w:type="spellStart"/>
                            <w:r w:rsidRPr="009060D6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72"/>
                                <w:szCs w:val="72"/>
                              </w:rPr>
                              <w:t>Regreso</w:t>
                            </w:r>
                            <w:proofErr w:type="spellEnd"/>
                            <w:r w:rsidRPr="009060D6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72"/>
                                <w:szCs w:val="72"/>
                              </w:rPr>
                              <w:t xml:space="preserve"> al Salón de </w:t>
                            </w:r>
                            <w:proofErr w:type="spellStart"/>
                            <w:r w:rsidRPr="009060D6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72"/>
                                <w:szCs w:val="72"/>
                              </w:rPr>
                              <w:t>Clases</w:t>
                            </w:r>
                            <w:proofErr w:type="spellEnd"/>
                            <w:r w:rsidRPr="009060D6"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DE3B6" id="Text Box 26" o:spid="_x0000_s1030" type="#_x0000_t202" style="position:absolute;margin-left:0;margin-top:286.25pt;width:574.65pt;height:48pt;z-index:251601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9762F4" w:rsidRPr="009060D6" w:rsidRDefault="00EE59D9" w:rsidP="00690A96">
                      <w:pPr>
                        <w:widowControl w:val="0"/>
                        <w:spacing w:line="78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w w:val="80"/>
                          <w:sz w:val="72"/>
                          <w:szCs w:val="72"/>
                        </w:rPr>
                      </w:pPr>
                      <w:r w:rsidRPr="009060D6">
                        <w:rPr>
                          <w:rFonts w:ascii="Arial" w:hAnsi="Arial" w:cs="Arial"/>
                          <w:i/>
                          <w:iCs/>
                          <w:w w:val="80"/>
                          <w:sz w:val="72"/>
                          <w:szCs w:val="72"/>
                        </w:rPr>
                        <w:t xml:space="preserve">¡De </w:t>
                      </w:r>
                      <w:proofErr w:type="spellStart"/>
                      <w:r w:rsidRPr="009060D6">
                        <w:rPr>
                          <w:rFonts w:ascii="Arial" w:hAnsi="Arial" w:cs="Arial"/>
                          <w:i/>
                          <w:iCs/>
                          <w:w w:val="80"/>
                          <w:sz w:val="72"/>
                          <w:szCs w:val="72"/>
                        </w:rPr>
                        <w:t>Regreso</w:t>
                      </w:r>
                      <w:proofErr w:type="spellEnd"/>
                      <w:r w:rsidRPr="009060D6">
                        <w:rPr>
                          <w:rFonts w:ascii="Arial" w:hAnsi="Arial" w:cs="Arial"/>
                          <w:i/>
                          <w:iCs/>
                          <w:w w:val="80"/>
                          <w:sz w:val="72"/>
                          <w:szCs w:val="72"/>
                        </w:rPr>
                        <w:t xml:space="preserve"> al Salón de </w:t>
                      </w:r>
                      <w:proofErr w:type="spellStart"/>
                      <w:r w:rsidRPr="009060D6">
                        <w:rPr>
                          <w:rFonts w:ascii="Arial" w:hAnsi="Arial" w:cs="Arial"/>
                          <w:i/>
                          <w:iCs/>
                          <w:w w:val="80"/>
                          <w:sz w:val="72"/>
                          <w:szCs w:val="72"/>
                        </w:rPr>
                        <w:t>Clases</w:t>
                      </w:r>
                      <w:proofErr w:type="spellEnd"/>
                      <w:r w:rsidRPr="009060D6">
                        <w:rPr>
                          <w:rFonts w:ascii="Arial" w:hAnsi="Arial" w:cs="Arial"/>
                          <w:i/>
                          <w:iCs/>
                          <w:w w:val="80"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17B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A7F6B19" wp14:editId="753C55C0">
                <wp:simplePos x="0" y="0"/>
                <wp:positionH relativeFrom="column">
                  <wp:posOffset>47847</wp:posOffset>
                </wp:positionH>
                <wp:positionV relativeFrom="paragraph">
                  <wp:posOffset>327099</wp:posOffset>
                </wp:positionV>
                <wp:extent cx="1994047" cy="1581150"/>
                <wp:effectExtent l="0" t="0" r="6350" b="0"/>
                <wp:wrapNone/>
                <wp:docPr id="18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047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0FDF" w:rsidRPr="00C72396" w:rsidRDefault="005D25C4" w:rsidP="00C7239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270" w:hanging="180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2D17BA" w:rsidRPr="0069451F">
                                <w:rPr>
                                  <w:rStyle w:val="Hyperlink"/>
                                  <w:rFonts w:asciiTheme="minorHAnsi" w:hAnsiTheme="minorHAnsi"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  <w:t>www.monumentschool.com</w:t>
                              </w:r>
                            </w:hyperlink>
                          </w:p>
                          <w:p w:rsidR="00C72396" w:rsidRPr="00C72396" w:rsidRDefault="00EE59D9" w:rsidP="00C7239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270" w:hanging="180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Síganos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Facebook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="00C72396" w:rsidRPr="00C72396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Monument School Tigers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F6B19" id="Text Box 182" o:spid="_x0000_s1031" type="#_x0000_t202" style="position:absolute;margin-left:3.75pt;margin-top:25.75pt;width:157pt;height:124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" filled="f" fillcolor="#fffffe" stroked="f" strokecolor="#212120" insetpen="t">
                <v:textbox inset="2.88pt,2.88pt,2.88pt,2.88pt">
                  <w:txbxContent>
                    <w:p w:rsidR="00AC0FDF" w:rsidRPr="00C72396" w:rsidRDefault="00054D48" w:rsidP="00C72396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line="360" w:lineRule="auto"/>
                        <w:ind w:left="270" w:hanging="180"/>
                        <w:rPr>
                          <w:rFonts w:asciiTheme="minorHAnsi" w:hAnsiTheme="minorHAnsi" w:cstheme="minorHAnsi"/>
                          <w:i/>
                          <w:iCs/>
                          <w:sz w:val="24"/>
                          <w:szCs w:val="24"/>
                        </w:rPr>
                      </w:pPr>
                      <w:hyperlink r:id="rId10" w:history="1">
                        <w:r w:rsidR="002D17BA" w:rsidRPr="0069451F">
                          <w:rPr>
                            <w:rStyle w:val="Hyperlink"/>
                            <w:rFonts w:asciiTheme="minorHAnsi" w:hAnsiTheme="minorHAnsi" w:cstheme="minorHAnsi"/>
                            <w:i/>
                            <w:iCs/>
                            <w:sz w:val="24"/>
                            <w:szCs w:val="24"/>
                          </w:rPr>
                          <w:t>www.monumentschool.com</w:t>
                        </w:r>
                      </w:hyperlink>
                    </w:p>
                    <w:p w:rsidR="00C72396" w:rsidRPr="00C72396" w:rsidRDefault="00EE59D9" w:rsidP="00C72396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line="360" w:lineRule="auto"/>
                        <w:ind w:left="270" w:hanging="180"/>
                        <w:rPr>
                          <w:rFonts w:asciiTheme="minorHAnsi" w:hAnsiTheme="minorHAnsi" w:cstheme="minorHAnsi"/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4"/>
                          <w:szCs w:val="24"/>
                        </w:rPr>
                        <w:t>Síganos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4"/>
                          <w:szCs w:val="24"/>
                        </w:rPr>
                        <w:t>en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4"/>
                          <w:szCs w:val="24"/>
                        </w:rPr>
                        <w:t xml:space="preserve"> Facebook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="00C72396" w:rsidRPr="00C72396">
                        <w:rPr>
                          <w:rFonts w:asciiTheme="minorHAnsi" w:hAnsiTheme="minorHAnsi" w:cstheme="minorHAnsi"/>
                          <w:i/>
                          <w:iCs/>
                          <w:sz w:val="24"/>
                          <w:szCs w:val="24"/>
                        </w:rPr>
                        <w:t xml:space="preserve"> Monument School Tigers</w:t>
                      </w:r>
                    </w:p>
                  </w:txbxContent>
                </v:textbox>
              </v:shape>
            </w:pict>
          </mc:Fallback>
        </mc:AlternateContent>
      </w:r>
      <w:r w:rsidR="00C7239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7904" behindDoc="0" locked="0" layoutInCell="1" allowOverlap="1" wp14:anchorId="75A7FA63" wp14:editId="483D9EBA">
                <wp:simplePos x="0" y="0"/>
                <wp:positionH relativeFrom="margin">
                  <wp:posOffset>0</wp:posOffset>
                </wp:positionH>
                <wp:positionV relativeFrom="page">
                  <wp:posOffset>959930</wp:posOffset>
                </wp:positionV>
                <wp:extent cx="2045335" cy="11875"/>
                <wp:effectExtent l="0" t="0" r="31115" b="26670"/>
                <wp:wrapNone/>
                <wp:docPr id="256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45335" cy="118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AA0FC" id="Line 177" o:spid="_x0000_s1026" style="position:absolute;flip:y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" from="0,75.6pt" to="161.05pt,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90A9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FC858A5" wp14:editId="03FD7C80">
                <wp:simplePos x="0" y="0"/>
                <wp:positionH relativeFrom="margin">
                  <wp:posOffset>323194</wp:posOffset>
                </wp:positionH>
                <wp:positionV relativeFrom="paragraph">
                  <wp:posOffset>2242426</wp:posOffset>
                </wp:positionV>
                <wp:extent cx="5490670" cy="1362075"/>
                <wp:effectExtent l="0" t="0" r="0" b="9525"/>
                <wp:wrapNone/>
                <wp:docPr id="194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67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59D9" w:rsidRPr="00E91D41" w:rsidRDefault="00EE59D9" w:rsidP="00EE59D9">
                            <w:pPr>
                              <w:widowControl w:val="0"/>
                              <w:rPr>
                                <w:i/>
                                <w:iCs/>
                                <w:color w:val="FFFFF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E"/>
                                <w:sz w:val="96"/>
                                <w:szCs w:val="96"/>
                              </w:rPr>
                              <w:t>Escuela Monument</w:t>
                            </w:r>
                            <w:r>
                              <w:rPr>
                                <w:i/>
                                <w:iCs/>
                                <w:color w:val="FFFFFE"/>
                                <w:sz w:val="96"/>
                                <w:szCs w:val="9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FFFFFE"/>
                                <w:sz w:val="96"/>
                                <w:szCs w:val="96"/>
                              </w:rPr>
                              <w:t>Boletín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FFFFFE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FFFFFE"/>
                                <w:sz w:val="96"/>
                                <w:szCs w:val="96"/>
                              </w:rPr>
                              <w:t>Informativo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FFFFFE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9762F4" w:rsidRPr="00E91D41" w:rsidRDefault="009762F4" w:rsidP="00E91D41">
                            <w:pPr>
                              <w:widowControl w:val="0"/>
                              <w:rPr>
                                <w:i/>
                                <w:iCs/>
                                <w:color w:val="FFFFF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858A5" id="Text Box 196" o:spid="_x0000_s1032" type="#_x0000_t202" style="position:absolute;margin-left:25.45pt;margin-top:176.55pt;width:432.35pt;height:107.25pt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EE59D9" w:rsidRPr="00E91D41" w:rsidRDefault="00EE59D9" w:rsidP="00EE59D9">
                      <w:pPr>
                        <w:widowControl w:val="0"/>
                        <w:rPr>
                          <w:i/>
                          <w:iCs/>
                          <w:color w:val="FFFFFE"/>
                          <w:sz w:val="96"/>
                          <w:szCs w:val="96"/>
                        </w:rPr>
                      </w:pPr>
                      <w:r>
                        <w:rPr>
                          <w:i/>
                          <w:iCs/>
                          <w:color w:val="FFFFFE"/>
                          <w:sz w:val="96"/>
                          <w:szCs w:val="96"/>
                        </w:rPr>
                        <w:t>Escuela Monument</w:t>
                      </w:r>
                      <w:r>
                        <w:rPr>
                          <w:i/>
                          <w:iCs/>
                          <w:color w:val="FFFFFE"/>
                          <w:sz w:val="96"/>
                          <w:szCs w:val="96"/>
                        </w:rPr>
                        <w:br/>
                      </w:r>
                      <w:proofErr w:type="spellStart"/>
                      <w:r>
                        <w:rPr>
                          <w:i/>
                          <w:iCs/>
                          <w:color w:val="FFFFFE"/>
                          <w:sz w:val="96"/>
                          <w:szCs w:val="96"/>
                        </w:rPr>
                        <w:t>Boletín</w:t>
                      </w:r>
                      <w:proofErr w:type="spellEnd"/>
                      <w:r>
                        <w:rPr>
                          <w:i/>
                          <w:iCs/>
                          <w:color w:val="FFFFFE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FFFFFE"/>
                          <w:sz w:val="96"/>
                          <w:szCs w:val="96"/>
                        </w:rPr>
                        <w:t>Informativo</w:t>
                      </w:r>
                      <w:proofErr w:type="spellEnd"/>
                      <w:r>
                        <w:rPr>
                          <w:i/>
                          <w:iCs/>
                          <w:color w:val="FFFFFE"/>
                          <w:sz w:val="96"/>
                          <w:szCs w:val="96"/>
                        </w:rPr>
                        <w:t xml:space="preserve"> </w:t>
                      </w:r>
                    </w:p>
                    <w:p w:rsidR="009762F4" w:rsidRPr="00E91D41" w:rsidRDefault="009762F4" w:rsidP="00E91D41">
                      <w:pPr>
                        <w:widowControl w:val="0"/>
                        <w:rPr>
                          <w:i/>
                          <w:iCs/>
                          <w:color w:val="FFFFFE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FD1" w:rsidRPr="00867677">
        <w:rPr>
          <w:rFonts w:asciiTheme="minorHAnsi" w:hAnsiTheme="minorHAnsi" w:cs="Arial"/>
          <w:b/>
          <w:noProof/>
          <w:sz w:val="26"/>
          <w:szCs w:val="26"/>
        </w:rPr>
        <w:drawing>
          <wp:anchor distT="0" distB="0" distL="114300" distR="114300" simplePos="0" relativeHeight="251714048" behindDoc="1" locked="0" layoutInCell="1" allowOverlap="1" wp14:anchorId="7FE78A2B" wp14:editId="70AC8B81">
            <wp:simplePos x="0" y="0"/>
            <wp:positionH relativeFrom="margin">
              <wp:posOffset>6094730</wp:posOffset>
            </wp:positionH>
            <wp:positionV relativeFrom="paragraph">
              <wp:posOffset>2368550</wp:posOffset>
            </wp:positionV>
            <wp:extent cx="11626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234" y="21257"/>
                <wp:lineTo x="21234" y="0"/>
                <wp:lineTo x="0" y="0"/>
              </wp:wrapPolygon>
            </wp:wrapThrough>
            <wp:docPr id="246" name="Picture 246" descr="jumping ti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mping tig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268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FD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670C5AE" wp14:editId="4F5C7AC1">
                <wp:simplePos x="0" y="0"/>
                <wp:positionH relativeFrom="margin">
                  <wp:align>right</wp:align>
                </wp:positionH>
                <wp:positionV relativeFrom="paragraph">
                  <wp:posOffset>2292350</wp:posOffset>
                </wp:positionV>
                <wp:extent cx="7315200" cy="1331595"/>
                <wp:effectExtent l="0" t="0" r="0" b="190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133159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4E8BFE" id="Rectangle 7" o:spid="_x0000_s1026" style="position:absolute;margin-left:524.8pt;margin-top:180.5pt;width:8in;height:104.85pt;z-index:2515942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" fillcolor="#5a574b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E91D4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9DE1016" wp14:editId="471BEAE4">
                <wp:simplePos x="0" y="0"/>
                <wp:positionH relativeFrom="column">
                  <wp:posOffset>6076951</wp:posOffset>
                </wp:positionH>
                <wp:positionV relativeFrom="paragraph">
                  <wp:posOffset>1958975</wp:posOffset>
                </wp:positionV>
                <wp:extent cx="1219200" cy="274320"/>
                <wp:effectExtent l="0" t="0" r="0" b="0"/>
                <wp:wrapNone/>
                <wp:docPr id="19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62F4" w:rsidRPr="00D83921" w:rsidRDefault="00EE59D9" w:rsidP="00E91D41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E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E"/>
                                <w:sz w:val="36"/>
                                <w:szCs w:val="36"/>
                              </w:rPr>
                              <w:t>Otoño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01D4E" w:rsidRPr="00D839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E"/>
                                <w:sz w:val="36"/>
                                <w:szCs w:val="36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E1016" id="Text Box 198" o:spid="_x0000_s1033" type="#_x0000_t202" style="position:absolute;margin-left:478.5pt;margin-top:154.25pt;width:96pt;height:21.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9762F4" w:rsidRPr="00D83921" w:rsidRDefault="00EE59D9" w:rsidP="00E91D41">
                      <w:pPr>
                        <w:widowControl w:val="0"/>
                        <w:spacing w:line="300" w:lineRule="exact"/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FFFFFE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E"/>
                          <w:sz w:val="36"/>
                          <w:szCs w:val="36"/>
                        </w:rPr>
                        <w:t>Otoño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E"/>
                          <w:sz w:val="36"/>
                          <w:szCs w:val="36"/>
                        </w:rPr>
                        <w:t xml:space="preserve"> </w:t>
                      </w:r>
                      <w:r w:rsidR="00901D4E" w:rsidRPr="00D83921">
                        <w:rPr>
                          <w:rFonts w:asciiTheme="minorHAnsi" w:hAnsiTheme="minorHAnsi" w:cstheme="minorHAnsi"/>
                          <w:b/>
                          <w:bCs/>
                          <w:color w:val="FFFFFE"/>
                          <w:sz w:val="36"/>
                          <w:szCs w:val="36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50F10EF" wp14:editId="7E096E12">
                <wp:simplePos x="0" y="0"/>
                <wp:positionH relativeFrom="margin">
                  <wp:align>right</wp:align>
                </wp:positionH>
                <wp:positionV relativeFrom="paragraph">
                  <wp:posOffset>1854744</wp:posOffset>
                </wp:positionV>
                <wp:extent cx="7307580" cy="443865"/>
                <wp:effectExtent l="0" t="0" r="7620" b="0"/>
                <wp:wrapNone/>
                <wp:docPr id="154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7580" cy="44386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8AF738" id="Rectangle 157" o:spid="_x0000_s1026" style="position:absolute;margin-left:524.2pt;margin-top:146.05pt;width:575.4pt;height:34.95pt;z-index:251606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" fillcolor="#a49481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7F622D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AD0B328" wp14:editId="4375E0DE">
                <wp:simplePos x="0" y="0"/>
                <wp:positionH relativeFrom="margin">
                  <wp:posOffset>-1270</wp:posOffset>
                </wp:positionH>
                <wp:positionV relativeFrom="paragraph">
                  <wp:posOffset>2299970</wp:posOffset>
                </wp:positionV>
                <wp:extent cx="7315200" cy="0"/>
                <wp:effectExtent l="0" t="0" r="0" b="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21BC3" id="Straight Connector 252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181.1pt" to="575.9pt,1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7F622D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C408E99" wp14:editId="73AB5746">
                <wp:simplePos x="0" y="0"/>
                <wp:positionH relativeFrom="margin">
                  <wp:posOffset>0</wp:posOffset>
                </wp:positionH>
                <wp:positionV relativeFrom="paragraph">
                  <wp:posOffset>1851660</wp:posOffset>
                </wp:positionV>
                <wp:extent cx="7315200" cy="0"/>
                <wp:effectExtent l="0" t="0" r="0" b="0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E4CDA" id="Straight Connector 251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45.8pt" to="8in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BD0FE9">
        <w:br w:type="page"/>
      </w:r>
    </w:p>
    <w:p w:rsidR="001F352E" w:rsidRDefault="00240A0B">
      <w:r w:rsidRPr="00F51A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C6D7989" wp14:editId="1EDC5E8E">
                <wp:simplePos x="0" y="0"/>
                <wp:positionH relativeFrom="page">
                  <wp:posOffset>323850</wp:posOffset>
                </wp:positionH>
                <wp:positionV relativeFrom="paragraph">
                  <wp:posOffset>7543800</wp:posOffset>
                </wp:positionV>
                <wp:extent cx="7258050" cy="409575"/>
                <wp:effectExtent l="0" t="0" r="0" b="9525"/>
                <wp:wrapNone/>
                <wp:docPr id="19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62F4" w:rsidRPr="00BB6E9F" w:rsidRDefault="00BB6E9F" w:rsidP="00AD04AE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</w:pPr>
                            <w:proofErr w:type="spellStart"/>
                            <w:r w:rsidRPr="00BB6E9F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>Beca</w:t>
                            </w:r>
                            <w:proofErr w:type="spellEnd"/>
                            <w:r w:rsidRPr="00BB6E9F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 xml:space="preserve"> de </w:t>
                            </w:r>
                            <w:proofErr w:type="spellStart"/>
                            <w:r w:rsidRPr="00BB6E9F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>Rehabilitación</w:t>
                            </w:r>
                            <w:proofErr w:type="spellEnd"/>
                            <w:r w:rsidRPr="00BB6E9F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 w:rsidRPr="00BB6E9F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>Sísmica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D7989" id="Text Box 14" o:spid="_x0000_s1034" type="#_x0000_t202" style="position:absolute;margin-left:25.5pt;margin-top:594pt;width:571.5pt;height:32.25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9762F4" w:rsidRPr="00BB6E9F" w:rsidRDefault="00BB6E9F" w:rsidP="00AD04AE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</w:pPr>
                      <w:proofErr w:type="spellStart"/>
                      <w:r w:rsidRPr="00BB6E9F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>Beca</w:t>
                      </w:r>
                      <w:proofErr w:type="spellEnd"/>
                      <w:r w:rsidRPr="00BB6E9F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 xml:space="preserve"> de </w:t>
                      </w:r>
                      <w:proofErr w:type="spellStart"/>
                      <w:r w:rsidRPr="00BB6E9F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>Rehabilitación</w:t>
                      </w:r>
                      <w:proofErr w:type="spellEnd"/>
                      <w:r w:rsidRPr="00BB6E9F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 w:rsidRPr="00BB6E9F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>Sísmica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3A89341" wp14:editId="6525F7EE">
                <wp:simplePos x="0" y="0"/>
                <wp:positionH relativeFrom="margin">
                  <wp:posOffset>95250</wp:posOffset>
                </wp:positionH>
                <wp:positionV relativeFrom="paragraph">
                  <wp:posOffset>7934325</wp:posOffset>
                </wp:positionV>
                <wp:extent cx="7086600" cy="1533525"/>
                <wp:effectExtent l="0" t="0" r="0" b="9525"/>
                <wp:wrapNone/>
                <wp:docPr id="289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37B1" w:rsidRPr="00240A0B" w:rsidRDefault="00240A0B" w:rsidP="00240A0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Mayo del 2020, el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distrito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recibió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una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subvención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beca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$2.45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millones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través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Programa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Subvenciones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Rehabilitación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Sísmica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Oregon para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completar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una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modernización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sísmica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edificio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primaria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y el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gimnasio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Recientemente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hemos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contratado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 una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empresa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ingeniería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Oregon City,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ZCS Engineering and Architecture, para que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trabaje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nosotros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durante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todo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proyecto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Pasaremos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año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escolar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diseñando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planificando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haciendo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todos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los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preparativos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necesarios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poder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comenzar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construcción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los dos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edificios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tan pronto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como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los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salgan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la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para las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vacaciones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verano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El plan es que la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construcción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completará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durante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las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vacaciones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verano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esté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lista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para que el personal y los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regresen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otoño</w:t>
                            </w:r>
                            <w:proofErr w:type="spellEnd"/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="00B41AD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</w:t>
                            </w:r>
                            <w:r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2021</w:t>
                            </w:r>
                            <w:r w:rsidR="000737B1" w:rsidRPr="00240A0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762F4" w:rsidRDefault="009762F4" w:rsidP="001F352E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i/>
                                <w:iCs/>
                                <w:color w:val="F4EDE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89341" id="Text Box 185" o:spid="_x0000_s1035" type="#_x0000_t202" style="position:absolute;margin-left:7.5pt;margin-top:624.75pt;width:558pt;height:120.75pt;z-index:2517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0737B1" w:rsidRPr="00240A0B" w:rsidRDefault="00240A0B" w:rsidP="00240A0B">
                      <w:pPr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Mayo del 2020, el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distrito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recibió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una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subvención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beca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$2.45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millones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través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Programa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Subvenciones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Rehabilitación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Sísmica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Oregon para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completar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una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modernización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sísmica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edificio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primaria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y el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gimnasio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Recientemente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hemos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contratado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 una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empresa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ingeniería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Oregon City,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br/>
                      </w:r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ZCS Engineering and Architecture, para que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trabaje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nosotros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durante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todo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proyecto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Pasaremos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año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escolar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diseñando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planificando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haciendo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todos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los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preparativos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necesarios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poder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comenzar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construcción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los dos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edificios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tan pronto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como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los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salgan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la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para las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vacaciones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verano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El plan es que la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construcción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completará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durante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las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vacaciones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verano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esté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lista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para que el personal y los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regresen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otoño</w:t>
                      </w:r>
                      <w:proofErr w:type="spellEnd"/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</w:t>
                      </w:r>
                      <w:r w:rsidR="00B41AD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</w:t>
                      </w:r>
                      <w:r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2021</w:t>
                      </w:r>
                      <w:r w:rsidR="000737B1" w:rsidRPr="00240A0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</w:p>
                    <w:p w:rsidR="009762F4" w:rsidRDefault="009762F4" w:rsidP="001F352E">
                      <w:pPr>
                        <w:widowControl w:val="0"/>
                        <w:spacing w:line="320" w:lineRule="exact"/>
                        <w:jc w:val="center"/>
                        <w:rPr>
                          <w:i/>
                          <w:iCs/>
                          <w:color w:val="F4EDE2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2422A4" wp14:editId="105191C6">
                <wp:simplePos x="0" y="0"/>
                <wp:positionH relativeFrom="margin">
                  <wp:align>right</wp:align>
                </wp:positionH>
                <wp:positionV relativeFrom="paragraph">
                  <wp:posOffset>7505700</wp:posOffset>
                </wp:positionV>
                <wp:extent cx="7313295" cy="2009775"/>
                <wp:effectExtent l="0" t="0" r="1905" b="9525"/>
                <wp:wrapNone/>
                <wp:docPr id="2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3295" cy="2009775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FC344" id="Rectangle 4" o:spid="_x0000_s1026" style="position:absolute;margin-left:524.65pt;margin-top:591pt;width:575.85pt;height:158.2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6F2A2C" w:rsidRPr="00F51A96"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49F85D9" wp14:editId="76DE8A5B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2053590" cy="7196455"/>
                <wp:effectExtent l="0" t="0" r="3810" b="4445"/>
                <wp:wrapNone/>
                <wp:docPr id="29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719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2A2C" w:rsidRPr="006D3DDE" w:rsidRDefault="006F2A2C" w:rsidP="006F2A2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Con COVID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nos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vimos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obligados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</w:t>
                            </w:r>
                            <w:proofErr w:type="gram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ajustar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nuestro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servicio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desayuno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almuerzo.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Todos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días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se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sigue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sirviendo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una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deliciosa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comida caliente a los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pero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nos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estamos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perdiendo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notablemente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la gran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barra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ensaladas de la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cafetería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Este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año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tengan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un almuerzo caliente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recibirán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u</w:t>
                            </w:r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na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bandeja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tiene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todas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las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opciones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la comida. Como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siempre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pueden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volver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por una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segu</w:t>
                            </w:r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nda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porción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Si bien es un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poco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diferente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al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pasado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siempre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es una gran comida.</w:t>
                            </w:r>
                          </w:p>
                          <w:p w:rsidR="006F2A2C" w:rsidRPr="006D3DDE" w:rsidRDefault="006F2A2C" w:rsidP="006F2A2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Debido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la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pandemia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COVID 19, el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Departamento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Agricultura de los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Estados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Unidos (USDA)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está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extendiendo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las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exenciones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nivel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nacional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continuar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sirviendo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comidas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nutritivas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todos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Monument School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operará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bajo el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Programa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Nacional de Almuerzos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Escolares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Seamless Summer Option (SSO) y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proporcionará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comidas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(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desayuno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almuerzo) 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todos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"sin </w:t>
                            </w:r>
                            <w:proofErr w:type="spellStart"/>
                            <w:r w:rsidR="00CA5B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costo</w:t>
                            </w:r>
                            <w:proofErr w:type="spellEnd"/>
                            <w:r w:rsidR="002F600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2F600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alguno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". El SSO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tendrá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una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fecha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anterior al primer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día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clases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(24 de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</w:t>
                            </w:r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gosto de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l</w:t>
                            </w:r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2020) y se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reembolsarán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pagos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realizados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este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año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escolar (2020-2021).</w:t>
                            </w:r>
                          </w:p>
                          <w:p w:rsidR="006F2A2C" w:rsidRPr="006D3DDE" w:rsidRDefault="006F2A2C" w:rsidP="006F2A2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Todas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las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cuentas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pendientes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del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año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escolar 2019-2020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aún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deben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pagarse</w:t>
                            </w:r>
                            <w:proofErr w:type="spellEnd"/>
                            <w:r w:rsidRPr="006D3DD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4E2672" w:rsidRPr="00ED7DEB" w:rsidRDefault="004E2672" w:rsidP="004E2672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F85D9" id="Text Box 31" o:spid="_x0000_s1036" type="#_x0000_t202" style="position:absolute;margin-left:110.5pt;margin-top:21pt;width:161.7pt;height:566.65pt;z-index:251870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" filled="f" fillcolor="#fffffe" stroked="f" strokecolor="#212120" insetpen="t">
                <v:textbox inset="2.88pt,2.88pt,2.88pt,2.88pt">
                  <w:txbxContent>
                    <w:p w:rsidR="006F2A2C" w:rsidRPr="006D3DDE" w:rsidRDefault="006F2A2C" w:rsidP="006F2A2C">
                      <w:pPr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Con COVID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nos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vimos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obligados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</w:t>
                      </w:r>
                      <w:proofErr w:type="gram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ajustar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nuestro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servicio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desayuno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almuerzo.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Todos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días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se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sigue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sirviendo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una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deliciosa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comida caliente a los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pero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nos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estamos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perdiendo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notablemente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la gran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barra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ensaladas de la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cafetería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Este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año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tengan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un almuerzo caliente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recibirán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u</w:t>
                      </w:r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na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bandeja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tiene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todas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las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opciones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la comida. Como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siempre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pueden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volver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por una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segu</w:t>
                      </w:r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nda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porción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Si bien es un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poco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diferente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al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pasado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siempre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es una gran comida.</w:t>
                      </w:r>
                    </w:p>
                    <w:p w:rsidR="006F2A2C" w:rsidRPr="006D3DDE" w:rsidRDefault="006F2A2C" w:rsidP="006F2A2C">
                      <w:pPr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Debido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la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pandemia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COVID 19, el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Departamento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Agricultura de los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Estados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Unidos (USDA)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está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extendiendo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las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exenciones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nivel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nacional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continuar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sirviendo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comidas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nutritivas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todos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Monument School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operará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bajo el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Programa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Nacional de Almuerzos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Escolares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Seamless Summer Option (SSO) y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proporcionará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comidas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(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desayuno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almuerzo) 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todos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"sin </w:t>
                      </w:r>
                      <w:proofErr w:type="spellStart"/>
                      <w:r w:rsidR="00CA5B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costo</w:t>
                      </w:r>
                      <w:proofErr w:type="spellEnd"/>
                      <w:r w:rsidR="002F600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2F600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alguno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". El SSO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tendrá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una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fecha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anterior al primer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día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clases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(24 de </w:t>
                      </w:r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</w:t>
                      </w:r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gosto de</w:t>
                      </w:r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l</w:t>
                      </w:r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2020) y se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reembolsarán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pagos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realizados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este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año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escolar (2020-2021).</w:t>
                      </w:r>
                    </w:p>
                    <w:p w:rsidR="006F2A2C" w:rsidRPr="006D3DDE" w:rsidRDefault="006F2A2C" w:rsidP="006F2A2C">
                      <w:pPr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Todas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las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cuentas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pendientes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del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año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escolar 2019-2020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aún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deben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pagarse</w:t>
                      </w:r>
                      <w:proofErr w:type="spellEnd"/>
                      <w:r w:rsidRPr="006D3DD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.</w:t>
                      </w:r>
                    </w:p>
                    <w:p w:rsidR="004E2672" w:rsidRPr="00ED7DEB" w:rsidRDefault="004E2672" w:rsidP="004E2672">
                      <w:pPr>
                        <w:widowControl w:val="0"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2A2C" w:rsidRPr="00F51A96"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3684E737" wp14:editId="23A70704">
                <wp:simplePos x="0" y="0"/>
                <wp:positionH relativeFrom="margin">
                  <wp:align>right</wp:align>
                </wp:positionH>
                <wp:positionV relativeFrom="paragraph">
                  <wp:posOffset>-112395</wp:posOffset>
                </wp:positionV>
                <wp:extent cx="2017395" cy="446405"/>
                <wp:effectExtent l="0" t="0" r="1905" b="0"/>
                <wp:wrapNone/>
                <wp:docPr id="29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E2672" w:rsidRPr="000E4CF2" w:rsidRDefault="000E4CF2" w:rsidP="004E2672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  <w:t>Programa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  <w:t xml:space="preserve"> de Comida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4E737" id="_x0000_s1037" type="#_x0000_t202" style="position:absolute;margin-left:107.65pt;margin-top:-8.85pt;width:158.85pt;height:35.15pt;z-index:251868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" filled="f" fillcolor="#fffffe" stroked="f" strokecolor="#212120" insetpen="t">
                <v:textbox inset="2.88pt,2.88pt,2.88pt,2.88pt">
                  <w:txbxContent>
                    <w:p w:rsidR="004E2672" w:rsidRPr="000E4CF2" w:rsidRDefault="000E4CF2" w:rsidP="004E2672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  <w:t>Programa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  <w:t xml:space="preserve"> de Comida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4E8A" w:rsidRPr="00F51A96"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43D90EEB" wp14:editId="791E19B8">
                <wp:simplePos x="0" y="0"/>
                <wp:positionH relativeFrom="margin">
                  <wp:posOffset>123825</wp:posOffset>
                </wp:positionH>
                <wp:positionV relativeFrom="paragraph">
                  <wp:posOffset>5543551</wp:posOffset>
                </wp:positionV>
                <wp:extent cx="2339340" cy="1781810"/>
                <wp:effectExtent l="0" t="0" r="3810" b="889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78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2" seq="2"/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90EEB" id="Text Box 15" o:spid="_x0000_s1038" type="#_x0000_t202" style="position:absolute;margin-left:9.75pt;margin-top:436.5pt;width:184.2pt;height:140.3pt;z-index:25189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" filled="f" fillcolor="#fffffe" stroked="f" strokecolor="#212120" insetpen="t">
                <v:textbox style="mso-next-textbox:#Text Box 39" inset="2.88pt,2.88pt,2.88pt,2.88pt">
                  <w:txbxContent/>
                </v:textbox>
                <w10:wrap anchorx="margin"/>
              </v:shape>
            </w:pict>
          </mc:Fallback>
        </mc:AlternateContent>
      </w:r>
      <w:r w:rsidR="00B64E8A" w:rsidRPr="00F51A96"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4A458AE6" wp14:editId="68EE714B">
                <wp:simplePos x="0" y="0"/>
                <wp:positionH relativeFrom="margin">
                  <wp:posOffset>1457325</wp:posOffset>
                </wp:positionH>
                <wp:positionV relativeFrom="paragraph">
                  <wp:posOffset>3552825</wp:posOffset>
                </wp:positionV>
                <wp:extent cx="1033145" cy="2143125"/>
                <wp:effectExtent l="0" t="0" r="0" b="952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2" seq="1"/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58AE6" id="_x0000_s1039" type="#_x0000_t202" style="position:absolute;margin-left:114.75pt;margin-top:279.75pt;width:81.35pt;height:168.75pt;z-index:25188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" filled="f" fillcolor="#fffffe" stroked="f" strokecolor="#212120" insetpen="t">
                <v:textbox style="mso-next-textbox:#Text Box 15" inset="2.88pt,2.88pt,2.88pt,2.88pt">
                  <w:txbxContent/>
                </v:textbox>
                <w10:wrap anchorx="margin"/>
              </v:shape>
            </w:pict>
          </mc:Fallback>
        </mc:AlternateContent>
      </w:r>
      <w:r w:rsidR="000978C1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922944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3571875</wp:posOffset>
            </wp:positionV>
            <wp:extent cx="1271905" cy="2200275"/>
            <wp:effectExtent l="0" t="0" r="444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ly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7" b="1"/>
                    <a:stretch/>
                  </pic:blipFill>
                  <pic:spPr bwMode="auto">
                    <a:xfrm>
                      <a:off x="0" y="0"/>
                      <a:ext cx="127190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823">
        <w:rPr>
          <w:noProof/>
        </w:rPr>
        <w:drawing>
          <wp:anchor distT="0" distB="0" distL="114300" distR="114300" simplePos="0" relativeHeight="251923968" behindDoc="0" locked="0" layoutInCell="1" allowOverlap="1">
            <wp:simplePos x="0" y="0"/>
            <wp:positionH relativeFrom="margin">
              <wp:posOffset>2723515</wp:posOffset>
            </wp:positionH>
            <wp:positionV relativeFrom="margin">
              <wp:posOffset>5819775</wp:posOffset>
            </wp:positionV>
            <wp:extent cx="2171065" cy="1551940"/>
            <wp:effectExtent l="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rah Welto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" t="10001" r="-833" b="-556"/>
                    <a:stretch/>
                  </pic:blipFill>
                  <pic:spPr bwMode="auto">
                    <a:xfrm>
                      <a:off x="0" y="0"/>
                      <a:ext cx="2171065" cy="155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0FC" w:rsidRPr="00501564"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3C4604A0" wp14:editId="652C53CD">
                <wp:simplePos x="0" y="0"/>
                <wp:positionH relativeFrom="column">
                  <wp:posOffset>514350</wp:posOffset>
                </wp:positionH>
                <wp:positionV relativeFrom="paragraph">
                  <wp:posOffset>10515600</wp:posOffset>
                </wp:positionV>
                <wp:extent cx="7021830" cy="620395"/>
                <wp:effectExtent l="0" t="0" r="7620" b="8255"/>
                <wp:wrapNone/>
                <wp:docPr id="34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01564" w:rsidRPr="00603E88" w:rsidRDefault="004F3F52" w:rsidP="00501564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color w:val="FFFFF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E"/>
                                <w:sz w:val="24"/>
                                <w:szCs w:val="24"/>
                              </w:rPr>
                              <w:t xml:space="preserve">Snack is served each day </w:t>
                            </w:r>
                            <w:r w:rsidR="00501564">
                              <w:rPr>
                                <w:color w:val="FFFFFE"/>
                                <w:sz w:val="24"/>
                                <w:szCs w:val="24"/>
                              </w:rPr>
                              <w:t xml:space="preserve">in the elementary </w:t>
                            </w:r>
                            <w:r>
                              <w:rPr>
                                <w:color w:val="FFFFFE"/>
                                <w:sz w:val="24"/>
                                <w:szCs w:val="24"/>
                              </w:rPr>
                              <w:t>to help keep the kids fueled throughout the day;</w:t>
                            </w:r>
                            <w:r w:rsidR="00501564">
                              <w:rPr>
                                <w:color w:val="FFFFFE"/>
                                <w:sz w:val="24"/>
                                <w:szCs w:val="24"/>
                              </w:rPr>
                              <w:t xml:space="preserve"> this is provided by donation.  If you have something you would like to donate for a healthy morning snack please contact the office or the classroom teachers.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604A0" id="_x0000_s1040" type="#_x0000_t202" style="position:absolute;margin-left:40.5pt;margin-top:828pt;width:552.9pt;height:48.8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:rsidR="00501564" w:rsidRPr="00603E88" w:rsidRDefault="004F3F52" w:rsidP="00501564">
                      <w:pPr>
                        <w:widowControl w:val="0"/>
                        <w:spacing w:line="280" w:lineRule="exact"/>
                        <w:jc w:val="both"/>
                        <w:rPr>
                          <w:color w:val="FFFFFE"/>
                          <w:sz w:val="24"/>
                          <w:szCs w:val="24"/>
                        </w:rPr>
                      </w:pPr>
                      <w:r>
                        <w:rPr>
                          <w:color w:val="FFFFFE"/>
                          <w:sz w:val="24"/>
                          <w:szCs w:val="24"/>
                        </w:rPr>
                        <w:t xml:space="preserve">Snack is served each day </w:t>
                      </w:r>
                      <w:r w:rsidR="00501564">
                        <w:rPr>
                          <w:color w:val="FFFFFE"/>
                          <w:sz w:val="24"/>
                          <w:szCs w:val="24"/>
                        </w:rPr>
                        <w:t xml:space="preserve">in the elementary </w:t>
                      </w:r>
                      <w:r>
                        <w:rPr>
                          <w:color w:val="FFFFFE"/>
                          <w:sz w:val="24"/>
                          <w:szCs w:val="24"/>
                        </w:rPr>
                        <w:t>to help keep the kids fueled throughout the day;</w:t>
                      </w:r>
                      <w:r w:rsidR="00501564">
                        <w:rPr>
                          <w:color w:val="FFFFFE"/>
                          <w:sz w:val="24"/>
                          <w:szCs w:val="24"/>
                        </w:rPr>
                        <w:t xml:space="preserve"> this is provided by donation.  If you have something you would like to donate for a healthy morning snack please contact the office or the classroom teachers.</w:t>
                      </w:r>
                    </w:p>
                  </w:txbxContent>
                </v:textbox>
              </v:shape>
            </w:pict>
          </mc:Fallback>
        </mc:AlternateContent>
      </w:r>
      <w:r w:rsidR="002020FC" w:rsidRPr="00F51A96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43DB80D" wp14:editId="4ECA8FF5">
                <wp:simplePos x="0" y="0"/>
                <wp:positionH relativeFrom="margin">
                  <wp:align>left</wp:align>
                </wp:positionH>
                <wp:positionV relativeFrom="paragraph">
                  <wp:posOffset>8906</wp:posOffset>
                </wp:positionV>
                <wp:extent cx="5114925" cy="7422078"/>
                <wp:effectExtent l="0" t="0" r="9525" b="7620"/>
                <wp:wrapNone/>
                <wp:docPr id="25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4925" cy="7422078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43446" id="Rectangle 9" o:spid="_x0000_s1026" style="position:absolute;margin-left:0;margin-top:.7pt;width:402.75pt;height:584.4pt;z-index:251724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" fillcolor="#a49481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AC6BA9" w:rsidRPr="00F51A96"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0868CAA8" wp14:editId="37333DDD">
                <wp:simplePos x="0" y="0"/>
                <wp:positionH relativeFrom="margin">
                  <wp:posOffset>2585852</wp:posOffset>
                </wp:positionH>
                <wp:positionV relativeFrom="paragraph">
                  <wp:posOffset>614548</wp:posOffset>
                </wp:positionV>
                <wp:extent cx="2457450" cy="5260769"/>
                <wp:effectExtent l="0" t="0" r="0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260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linkedTxbx id="12" seq="3"/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CAA8" id="Text Box 39" o:spid="_x0000_s1041" type="#_x0000_t202" style="position:absolute;margin-left:203.6pt;margin-top:48.4pt;width:193.5pt;height:414.25pt;z-index:2518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" filled="f" stroked="f">
                <v:textbox inset="2.88pt,2.88pt,2.88pt,2.88pt">
                  <w:txbxContent/>
                </v:textbox>
                <w10:wrap anchorx="margin"/>
              </v:shape>
            </w:pict>
          </mc:Fallback>
        </mc:AlternateContent>
      </w:r>
      <w:r w:rsidR="000978C1" w:rsidRPr="00F51A96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2CDAB92" wp14:editId="773BC01A">
                <wp:simplePos x="0" y="0"/>
                <wp:positionH relativeFrom="column">
                  <wp:posOffset>57150</wp:posOffset>
                </wp:positionH>
                <wp:positionV relativeFrom="paragraph">
                  <wp:posOffset>619125</wp:posOffset>
                </wp:positionV>
                <wp:extent cx="2432685" cy="3002883"/>
                <wp:effectExtent l="0" t="0" r="5715" b="7620"/>
                <wp:wrapNone/>
                <wp:docPr id="26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3002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2">
                        <w:txbxContent>
                          <w:p w:rsidR="000978C1" w:rsidRPr="000978C1" w:rsidRDefault="000978C1" w:rsidP="000978C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Hay una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nueva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cara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la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ruta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del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autobús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river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este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año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; ¡Ally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Muhleman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! </w:t>
                            </w:r>
                            <w:proofErr w:type="gram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</w:t>
                            </w:r>
                            <w:proofErr w:type="gram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Ally le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gusta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ser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conductora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autobús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escolar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porque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es un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desafío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el que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tiene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éxito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. “¡No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muchos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adultos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jóvenes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están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calificados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operar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un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autobús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escolar de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manera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segura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mientras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se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asegura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que los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se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comporten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manera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segura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mientras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conducen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! Como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alguien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creció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una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comunidad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pequeña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está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emocionada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ser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parte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la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escuela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siempre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es el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centro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la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comunidad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. Ally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condujo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anteriormente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un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autobús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para el Distrito Escolar de North Wasco y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estamos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felices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</w:t>
                            </w:r>
                          </w:p>
                          <w:p w:rsidR="000978C1" w:rsidRDefault="000978C1" w:rsidP="006433F1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tenerla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como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parte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nuestra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familia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Monument!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Asegúre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n</w:t>
                            </w:r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se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saludarla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cuando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la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vea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n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cada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mañana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y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tarde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durante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ruta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64E8A" w:rsidRDefault="00B64E8A" w:rsidP="006433F1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</w:p>
                          <w:p w:rsidR="009762F4" w:rsidRPr="00B64E8A" w:rsidRDefault="000978C1" w:rsidP="00B64E8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También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nos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gustaría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darle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la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bienvenida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a Sarah Welton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como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parte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nuestra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familia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escolar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este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año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. Sarah ha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pasado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la mayor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parte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su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carrera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comprometida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con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jóvenes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como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terapeuta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residencial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escuelas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enseñando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estrategias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</w:t>
                            </w:r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afrontamiento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contra el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acoso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escolar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/bullying</w:t>
                            </w:r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, con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educación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especial con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problemas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emocionale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graves,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como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asistente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salón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e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incluso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como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suplente</w:t>
                            </w:r>
                            <w:proofErr w:type="spellEnd"/>
                            <w:r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.</w:t>
                            </w:r>
                            <w:r w:rsidR="00202F21" w:rsidRPr="000978C1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Sarah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comprende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que un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tamaño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no es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apto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todos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y le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encanta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descubrir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cómo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puede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satisfacer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mejor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las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necesidades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únicas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cada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persona y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ayudarla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a ser la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mejor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versión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sí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misma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poco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tiempo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que Sarah ha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pasado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con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nuestros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, los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encuentra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encantadores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y es un placer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trabajar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con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ellos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. Para el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año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escolar 2020-2021, el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distrito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decidió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aumentar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la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presencia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un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consejero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la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escuela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a una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vez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por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semana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ayudar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a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garantizar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que se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satisfagan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las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necesidades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salud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mental de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nuestros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Todos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los Lunes,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cuando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Sarah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está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aquí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, se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reúne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con los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individualmente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trabaja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las aulas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lecciones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grupales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sobre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las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habilidades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del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carácter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y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apoya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al personal y a los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cualquier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manera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sea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necesario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. Si la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ven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, ¡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asegúrenses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detenerse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presentarse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y </w:t>
                            </w:r>
                            <w:proofErr w:type="spellStart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saludar</w:t>
                            </w:r>
                            <w:proofErr w:type="spellEnd"/>
                            <w:r w:rsidR="00B64E8A" w:rsidRPr="006D3DDE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DAB92" id="_x0000_s1042" type="#_x0000_t202" style="position:absolute;margin-left:4.5pt;margin-top:48.75pt;width:191.55pt;height:236.4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" filled="f" fillcolor="#fffffe" stroked="f" strokecolor="#212120" insetpen="t">
                <v:textbox style="mso-next-textbox:#_x0000_s1039" inset="2.88pt,2.88pt,2.88pt,2.88pt">
                  <w:txbxContent>
                    <w:p w:rsidR="000978C1" w:rsidRPr="000978C1" w:rsidRDefault="000978C1" w:rsidP="000978C1">
                      <w:pPr>
                        <w:jc w:val="both"/>
                        <w:rPr>
                          <w:rFonts w:asciiTheme="minorHAnsi" w:hAnsiTheme="minorHAnsi" w:cstheme="minorHAnsi"/>
                          <w:color w:val="FFFFFF" w:themeColor="background1"/>
                          <w:sz w:val="23"/>
                          <w:szCs w:val="23"/>
                        </w:rPr>
                      </w:pPr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Hay una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nueva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cara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la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ruta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del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autobús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river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este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año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; ¡Ally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Muhleman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! </w:t>
                      </w:r>
                      <w:proofErr w:type="gram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</w:t>
                      </w:r>
                      <w:proofErr w:type="gram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Ally le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gusta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ser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conductora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autobús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escolar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porque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es un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desafío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el que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tiene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éxito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. “¡No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muchos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adultos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jóvenes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están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calificados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operar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un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autobús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escolar de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manera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segura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mientras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se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asegura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que los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se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comporten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manera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segura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mientras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conducen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! Como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alguien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creció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una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comunidad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pequeña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está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emocionada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ser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parte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la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escuela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siempre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es el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centro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la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comunidad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. Ally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condujo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anteriormente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un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autobús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para el Distrito Escolar de North Wasco y</w:t>
                      </w:r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estamos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felices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</w:t>
                      </w:r>
                    </w:p>
                    <w:p w:rsidR="000978C1" w:rsidRDefault="000978C1" w:rsidP="006433F1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</w:pP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tenerla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como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parte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nuestra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familia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Monument!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Asegúre</w:t>
                      </w:r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n</w:t>
                      </w:r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se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saludarla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cuando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la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vea</w:t>
                      </w:r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n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cada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mañana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y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tarde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durante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ruta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.</w:t>
                      </w:r>
                    </w:p>
                    <w:p w:rsidR="00B64E8A" w:rsidRDefault="00B64E8A" w:rsidP="006433F1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</w:pPr>
                    </w:p>
                    <w:p w:rsidR="009762F4" w:rsidRPr="00B64E8A" w:rsidRDefault="000978C1" w:rsidP="00B64E8A">
                      <w:pPr>
                        <w:jc w:val="both"/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</w:pP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También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nos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gustaría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darle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la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bienvenida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a Sarah Welton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como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parte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nuestra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familia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escolar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este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año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. Sarah ha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pasado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la mayor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parte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su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carrera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comprometida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con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jóvenes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como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terapeuta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residencial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escuelas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enseñando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estrategias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</w:t>
                      </w:r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afrontamiento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contra el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acoso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escolar</w:t>
                      </w:r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/bullying</w:t>
                      </w:r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, con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educación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especial con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problemas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emocionale</w:t>
                      </w:r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graves,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como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asistente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salón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e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incluso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como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suplente</w:t>
                      </w:r>
                      <w:proofErr w:type="spellEnd"/>
                      <w:r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.</w:t>
                      </w:r>
                      <w:r w:rsidR="00202F21" w:rsidRPr="000978C1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 </w:t>
                      </w:r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Sarah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comprende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que un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tamaño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no es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apto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todos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y le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encanta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descubrir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cómo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puede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satisfacer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mejor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las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necesidades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únicas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cada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persona y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ayudarla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a ser la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mejor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versión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sí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misma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poco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tiempo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que Sarah ha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pasado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con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nuestros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, los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encuentra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encantadores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y es un placer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trabajar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con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ellos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. Para el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año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escolar 2020-2021, el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distrito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decidió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aumentar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la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presencia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un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consejero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la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escuela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a una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vez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por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semana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ayudar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a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garantizar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que se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satisfagan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las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necesidades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salud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mental de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nuestros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Todos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los Lunes,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cuando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Sarah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está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aquí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, se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reúne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con los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individualmente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trabaja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las aulas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lecciones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grupales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sobre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las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habilidades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del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carácter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y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apoya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al personal y a los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cualquier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manera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sea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necesario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. Si la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ven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, ¡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asegúrenses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detenerse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presentarse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y </w:t>
                      </w:r>
                      <w:proofErr w:type="spellStart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saludar</w:t>
                      </w:r>
                      <w:proofErr w:type="spellEnd"/>
                      <w:r w:rsidR="00B64E8A" w:rsidRPr="006D3DDE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C6BA9" w:rsidRPr="00F51A96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8E29EE6" wp14:editId="18F698D3">
                <wp:simplePos x="0" y="0"/>
                <wp:positionH relativeFrom="column">
                  <wp:posOffset>103909</wp:posOffset>
                </wp:positionH>
                <wp:positionV relativeFrom="paragraph">
                  <wp:posOffset>175161</wp:posOffset>
                </wp:positionV>
                <wp:extent cx="4880759" cy="475013"/>
                <wp:effectExtent l="0" t="0" r="0" b="1270"/>
                <wp:wrapNone/>
                <wp:docPr id="27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0759" cy="4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62F4" w:rsidRPr="00FE4BFF" w:rsidRDefault="000978C1" w:rsidP="000978C1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64"/>
                                <w:szCs w:val="64"/>
                              </w:rPr>
                              <w:t>Nuevos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64"/>
                                <w:szCs w:val="64"/>
                              </w:rPr>
                              <w:t>Rostros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64"/>
                                <w:szCs w:val="64"/>
                              </w:rPr>
                              <w:t xml:space="preserve"> a </w:t>
                            </w:r>
                            <w:r w:rsidR="00202F21" w:rsidRPr="00FE4BFF"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64"/>
                                <w:szCs w:val="64"/>
                              </w:rPr>
                              <w:t>Monument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29EE6" id="Text Box 38" o:spid="_x0000_s1043" type="#_x0000_t202" style="position:absolute;margin-left:8.2pt;margin-top:13.8pt;width:384.3pt;height:37.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9762F4" w:rsidRPr="00FE4BFF" w:rsidRDefault="000978C1" w:rsidP="000978C1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64"/>
                          <w:szCs w:val="64"/>
                        </w:rPr>
                        <w:t>Nuevos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64"/>
                          <w:szCs w:val="64"/>
                        </w:rPr>
                        <w:t>Rostros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64"/>
                          <w:szCs w:val="64"/>
                        </w:rPr>
                        <w:t xml:space="preserve"> a </w:t>
                      </w:r>
                      <w:r w:rsidR="00202F21" w:rsidRPr="00FE4BFF"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64"/>
                          <w:szCs w:val="64"/>
                        </w:rPr>
                        <w:t>Monument</w:t>
                      </w:r>
                    </w:p>
                  </w:txbxContent>
                </v:textbox>
              </v:shape>
            </w:pict>
          </mc:Fallback>
        </mc:AlternateContent>
      </w:r>
      <w:r w:rsidR="00575DA4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751A421" wp14:editId="221258C9">
                <wp:simplePos x="0" y="0"/>
                <wp:positionH relativeFrom="margin">
                  <wp:align>left</wp:align>
                </wp:positionH>
                <wp:positionV relativeFrom="paragraph">
                  <wp:posOffset>6223</wp:posOffset>
                </wp:positionV>
                <wp:extent cx="3524250" cy="514350"/>
                <wp:effectExtent l="0" t="0" r="0" b="0"/>
                <wp:wrapNone/>
                <wp:docPr id="20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62F4" w:rsidRDefault="009762F4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A421" id="Text Box 23" o:spid="_x0000_s1044" type="#_x0000_t202" style="position:absolute;margin-left:0;margin-top:.5pt;width:277.5pt;height:40.5pt;z-index:251634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" filled="f" fillcolor="#fffffe" stroked="f" strokecolor="#212120" insetpen="t">
                <v:textbox inset="2.88pt,2.88pt,2.88pt,2.88pt">
                  <w:txbxContent>
                    <w:p w:rsidR="009762F4" w:rsidRDefault="009762F4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1A96">
        <w:br w:type="page"/>
      </w:r>
    </w:p>
    <w:p w:rsidR="003F330E" w:rsidRDefault="00D33624">
      <w:r w:rsidRPr="00DC49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711AE389" wp14:editId="2F97FFB9">
                <wp:simplePos x="0" y="0"/>
                <wp:positionH relativeFrom="column">
                  <wp:posOffset>5238750</wp:posOffset>
                </wp:positionH>
                <wp:positionV relativeFrom="paragraph">
                  <wp:posOffset>6048375</wp:posOffset>
                </wp:positionV>
                <wp:extent cx="1943100" cy="3590925"/>
                <wp:effectExtent l="0" t="0" r="0" b="9525"/>
                <wp:wrapNone/>
                <wp:docPr id="226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59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931" w:rsidRPr="00D33624" w:rsidRDefault="00D33624" w:rsidP="00DC4931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Si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estudiante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va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ir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 un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lugar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diferente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al que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normalmente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va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al final del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día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por favor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haga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esos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planes con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anticipación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envíe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hijo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 la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con una nota.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Entendemos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ocurren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emergencias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ocasionalmente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los planes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deben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cambiar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último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minuto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pero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el final del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día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escolar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puede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ser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ajetreado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caótico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y causa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mucha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menos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confusión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cuando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envían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notas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 la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con el </w:t>
                            </w:r>
                            <w:proofErr w:type="spellStart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estudiante</w:t>
                            </w:r>
                            <w:proofErr w:type="spellEnd"/>
                            <w:r w:rsidRPr="00D336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AE389" id="Text Box 188" o:spid="_x0000_s1045" type="#_x0000_t202" style="position:absolute;margin-left:412.5pt;margin-top:476.25pt;width:153pt;height:282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DC4931" w:rsidRPr="00D33624" w:rsidRDefault="00D33624" w:rsidP="00DC4931">
                      <w:pPr>
                        <w:widowControl w:val="0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Si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estudiante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va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ir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 un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lugar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diferente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al que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normalmente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va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al final del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día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por favor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haga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n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esos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planes con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anticipación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envíe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n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hijo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 la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con una nota.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Entendemos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que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ocurren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emergencias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ocasionalmente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los planes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deben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cambiar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último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minuto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pero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el final del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día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escolar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puede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ser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ajetreado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caótico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y causa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mucha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menos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confusión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cuando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envían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notas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 la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con el </w:t>
                      </w:r>
                      <w:proofErr w:type="spellStart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estudiante</w:t>
                      </w:r>
                      <w:proofErr w:type="spellEnd"/>
                      <w:r w:rsidRPr="00D336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C4931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791DB8E" wp14:editId="61A0CE65">
                <wp:simplePos x="0" y="0"/>
                <wp:positionH relativeFrom="column">
                  <wp:posOffset>5219700</wp:posOffset>
                </wp:positionH>
                <wp:positionV relativeFrom="paragraph">
                  <wp:posOffset>5756910</wp:posOffset>
                </wp:positionV>
                <wp:extent cx="1962150" cy="457200"/>
                <wp:effectExtent l="0" t="0" r="0" b="0"/>
                <wp:wrapNone/>
                <wp:docPr id="224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931" w:rsidRPr="00FE4BFF" w:rsidRDefault="00D33624" w:rsidP="00DC4931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48"/>
                                <w:szCs w:val="48"/>
                              </w:rPr>
                              <w:t>Recordatorio</w:t>
                            </w:r>
                            <w:proofErr w:type="spellEnd"/>
                            <w:r w:rsidR="00DC4931" w:rsidRPr="00FE4BFF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48"/>
                                <w:szCs w:val="48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1DB8E" id="Text Box 179" o:spid="_x0000_s1046" type="#_x0000_t202" style="position:absolute;margin-left:411pt;margin-top:453.3pt;width:154.5pt;height:36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DC4931" w:rsidRPr="00FE4BFF" w:rsidRDefault="00D33624" w:rsidP="00DC4931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48"/>
                          <w:szCs w:val="48"/>
                        </w:rPr>
                        <w:t>Recordatorio</w:t>
                      </w:r>
                      <w:proofErr w:type="spellEnd"/>
                      <w:r w:rsidR="00DC4931" w:rsidRPr="00FE4BFF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48"/>
                          <w:szCs w:val="48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7E1B4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7CED2FF" wp14:editId="248143ED">
                <wp:simplePos x="0" y="0"/>
                <wp:positionH relativeFrom="column">
                  <wp:posOffset>5210175</wp:posOffset>
                </wp:positionH>
                <wp:positionV relativeFrom="paragraph">
                  <wp:posOffset>3648075</wp:posOffset>
                </wp:positionV>
                <wp:extent cx="1943100" cy="1990090"/>
                <wp:effectExtent l="0" t="0" r="0" b="0"/>
                <wp:wrapNone/>
                <wp:docPr id="186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99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62F4" w:rsidRPr="00DC4931" w:rsidRDefault="007E1B4C" w:rsidP="00DC4931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Cada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día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escolar, Shawnah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envía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por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correo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electrónico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boletín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información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para el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día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semana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Si no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está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esta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lista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y le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</w:t>
                            </w:r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gustaría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estar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comuníque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n</w:t>
                            </w:r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se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ella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para que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agreguen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dirección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correo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electrónico</w:t>
                            </w:r>
                            <w:proofErr w:type="spellEnd"/>
                            <w:r w:rsidRPr="007E1B4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ED2FF" id="_x0000_s1047" type="#_x0000_t202" style="position:absolute;margin-left:410.25pt;margin-top:287.25pt;width:153pt;height:156.7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9762F4" w:rsidRPr="00DC4931" w:rsidRDefault="007E1B4C" w:rsidP="00DC4931">
                      <w:pPr>
                        <w:widowControl w:val="0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Cada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día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escolar, Shawnah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envía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por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correo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electrónico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un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boletín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información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para el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día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semana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Si no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está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n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esta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lista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y le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</w:t>
                      </w:r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gustaría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estar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comuníque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n</w:t>
                      </w:r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se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ella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para que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agreguen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dirección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correo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electrónico</w:t>
                      </w:r>
                      <w:proofErr w:type="spellEnd"/>
                      <w:r w:rsidRPr="007E1B4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E1B4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AFF1102" wp14:editId="363C56CA">
                <wp:simplePos x="0" y="0"/>
                <wp:positionH relativeFrom="column">
                  <wp:posOffset>5210175</wp:posOffset>
                </wp:positionH>
                <wp:positionV relativeFrom="paragraph">
                  <wp:posOffset>3354705</wp:posOffset>
                </wp:positionV>
                <wp:extent cx="1962150" cy="457200"/>
                <wp:effectExtent l="0" t="0" r="0" b="0"/>
                <wp:wrapNone/>
                <wp:docPr id="17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62F4" w:rsidRPr="00FE4BFF" w:rsidRDefault="007E1B4C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7E1B4C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48"/>
                                <w:szCs w:val="48"/>
                              </w:rPr>
                              <w:t>Boletín</w:t>
                            </w:r>
                            <w:proofErr w:type="spellEnd"/>
                            <w:r w:rsidRPr="007E1B4C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48"/>
                                <w:szCs w:val="48"/>
                              </w:rPr>
                              <w:t>D</w:t>
                            </w:r>
                            <w:r w:rsidRPr="007E1B4C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48"/>
                                <w:szCs w:val="48"/>
                              </w:rPr>
                              <w:t>iario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1102" id="_x0000_s1048" type="#_x0000_t202" style="position:absolute;margin-left:410.25pt;margin-top:264.15pt;width:154.5pt;height:36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9762F4" w:rsidRPr="00FE4BFF" w:rsidRDefault="007E1B4C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48"/>
                          <w:szCs w:val="48"/>
                        </w:rPr>
                      </w:pPr>
                      <w:proofErr w:type="spellStart"/>
                      <w:r w:rsidRPr="007E1B4C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48"/>
                          <w:szCs w:val="48"/>
                        </w:rPr>
                        <w:t>Boletín</w:t>
                      </w:r>
                      <w:proofErr w:type="spellEnd"/>
                      <w:r w:rsidRPr="007E1B4C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48"/>
                          <w:szCs w:val="48"/>
                        </w:rPr>
                        <w:t>D</w:t>
                      </w:r>
                      <w:r w:rsidRPr="007E1B4C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48"/>
                          <w:szCs w:val="48"/>
                        </w:rPr>
                        <w:t>iario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68DD" w:rsidRPr="00DC4931"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701491A7" wp14:editId="6024A76E">
                <wp:simplePos x="0" y="0"/>
                <wp:positionH relativeFrom="margin">
                  <wp:posOffset>95250</wp:posOffset>
                </wp:positionH>
                <wp:positionV relativeFrom="paragraph">
                  <wp:posOffset>7886700</wp:posOffset>
                </wp:positionV>
                <wp:extent cx="4705350" cy="1638300"/>
                <wp:effectExtent l="0" t="0" r="0" b="0"/>
                <wp:wrapNone/>
                <wp:docPr id="31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F68DD" w:rsidRPr="00D95BA3" w:rsidRDefault="005F68DD" w:rsidP="005F68D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</w:pPr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El Viernes, 30 de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Octubre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, la ODE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publicó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una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guía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actualizada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con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respect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br/>
                            </w:r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a las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cubiertas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faciales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/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protectores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faciales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Todo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el personal y los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todavía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deben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usar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una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cubierta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facial/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cubrebocas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adentro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pero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también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afuera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la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escuela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. Los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protectores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faciales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ahora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son solo una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alternativa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cuando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una persona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tiene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una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condición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médica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que le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impide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usar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un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cubrebocas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/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máscara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o una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cubierta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facial. El personal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podrá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usar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un protector facial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determinados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momentos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si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es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necesario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que los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vean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movimientos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la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boca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y la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lengua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o </w:t>
                            </w:r>
                            <w:proofErr w:type="spellStart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viceversa</w:t>
                            </w:r>
                            <w:proofErr w:type="spellEnd"/>
                            <w:r w:rsidRPr="00D95BA3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DC4931" w:rsidRPr="00DC4931" w:rsidRDefault="00DC4931" w:rsidP="004C600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91A7" id="_x0000_s1049" type="#_x0000_t202" style="position:absolute;margin-left:7.5pt;margin-top:621pt;width:370.5pt;height:129pt;z-index:25189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" filled="f" fillcolor="#fffffe" stroked="f" strokecolor="#212120" insetpen="t">
                <v:textbox inset="2.88pt,2.88pt,2.88pt,2.88pt">
                  <w:txbxContent>
                    <w:p w:rsidR="005F68DD" w:rsidRPr="00D95BA3" w:rsidRDefault="005F68DD" w:rsidP="005F68DD">
                      <w:pPr>
                        <w:jc w:val="both"/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</w:pPr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El Viernes, 30 de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Octubre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, la ODE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publicó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una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guía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actualizada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con </w:t>
                      </w:r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respect</w:t>
                      </w:r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br/>
                      </w:r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a las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cubiertas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faciales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/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protectores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faciales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Todo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el personal y los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todavía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deben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usar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una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cubierta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facial/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cubrebocas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adentro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pero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también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afuera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la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escuela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. Los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protectores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faciales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ahora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son solo una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alternativa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cuando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una persona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tiene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una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condición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médica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que le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impide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usar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un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cubrebocas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/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máscara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o una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cubierta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facial. El personal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podrá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usar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un protector facial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determinados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momentos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si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es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necesario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que los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vean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movimientos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la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boca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y la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lengua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o </w:t>
                      </w:r>
                      <w:proofErr w:type="spellStart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viceversa</w:t>
                      </w:r>
                      <w:proofErr w:type="spellEnd"/>
                      <w:r w:rsidRPr="00D95BA3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.</w:t>
                      </w:r>
                    </w:p>
                    <w:p w:rsidR="00DC4931" w:rsidRPr="00DC4931" w:rsidRDefault="00DC4931" w:rsidP="004C6007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35A1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B3A05B7" wp14:editId="0BFA0D6F">
                <wp:simplePos x="0" y="0"/>
                <wp:positionH relativeFrom="margin">
                  <wp:posOffset>2590800</wp:posOffset>
                </wp:positionH>
                <wp:positionV relativeFrom="paragraph">
                  <wp:posOffset>485775</wp:posOffset>
                </wp:positionV>
                <wp:extent cx="2315210" cy="6581775"/>
                <wp:effectExtent l="0" t="0" r="8890" b="9525"/>
                <wp:wrapNone/>
                <wp:docPr id="28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658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21" seq="1"/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A05B7" id="Text Box 33" o:spid="_x0000_s1050" type="#_x0000_t202" style="position:absolute;margin-left:204pt;margin-top:38.25pt;width:182.3pt;height:518.25pt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" filled="f" fillcolor="#fffffe" stroked="f" strokecolor="#212120" insetpen="t">
                <v:textbox inset="2.88pt,2.88pt,2.88pt,2.88pt">
                  <w:txbxContent/>
                </v:textbox>
                <w10:wrap anchorx="margin"/>
              </v:shape>
            </w:pict>
          </mc:Fallback>
        </mc:AlternateContent>
      </w:r>
      <w:r w:rsidR="007B35A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2E20789" wp14:editId="0447CCB1">
                <wp:simplePos x="0" y="0"/>
                <wp:positionH relativeFrom="margin">
                  <wp:posOffset>76200</wp:posOffset>
                </wp:positionH>
                <wp:positionV relativeFrom="paragraph">
                  <wp:posOffset>476251</wp:posOffset>
                </wp:positionV>
                <wp:extent cx="2313305" cy="6534150"/>
                <wp:effectExtent l="0" t="0" r="0" b="0"/>
                <wp:wrapNone/>
                <wp:docPr id="23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653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21">
                        <w:txbxContent>
                          <w:p w:rsidR="00CA5BFB" w:rsidRPr="00855219" w:rsidRDefault="00CA5BFB" w:rsidP="00CA5B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Durante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más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25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años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Monument ha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operado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un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preescolar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niños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3 y 4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años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sin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costo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Esto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es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algo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es una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parte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vital de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nuestra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comunidad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escolar. A lo largo de los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años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los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números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preescolar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han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variado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desde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tan solo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tres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o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cuatro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hasta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ocho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o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nueve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Comenzamos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año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escolar con 10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inscritos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poco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después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del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inicio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del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año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inscribimos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dos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nuevos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preescolar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; ¡lo que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nos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coloca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un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número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inscripción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muy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emocionante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doce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85521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!</w:t>
                            </w:r>
                          </w:p>
                          <w:p w:rsidR="007B35A1" w:rsidRPr="001935A4" w:rsidRDefault="000A034E" w:rsidP="007B35A1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Con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este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tipo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números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inscripción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tuvimos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considerar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un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cambio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horario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preescolar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debido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los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requisitos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estatales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Aprendizaje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Temprano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(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preescolar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) de una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proporción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maestro por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alumno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1:10. El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distrito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mir</w:t>
                            </w:r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ó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varias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opciones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incluidos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grupos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la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mañana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la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tarde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agregar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un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miembro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adicional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del personal al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salón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clases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atender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solo a los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programados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ingresar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al </w:t>
                            </w:r>
                            <w:r w:rsidR="00DA5ABA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kinder el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siguiente</w:t>
                            </w:r>
                            <w:proofErr w:type="spellEnd"/>
                            <w:r w:rsidR="00DA5ABA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DA5ABA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año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Después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mucha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consideración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las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necesidades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los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investigación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otros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programas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preescolares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orientación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la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reapertura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COVID-19 de la División de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Aprendizaje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Temprano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discusión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entre la </w:t>
                            </w:r>
                            <w:proofErr w:type="spellStart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administración</w:t>
                            </w:r>
                            <w:proofErr w:type="spellEnd"/>
                            <w:r w:rsidRPr="000A034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,</w:t>
                            </w:r>
                            <w:r w:rsidR="000737B1" w:rsidRPr="00CA5B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la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maestra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preescolar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y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consultando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al personal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certificado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se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determinó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la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mejor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solución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poder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seguir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atendiendo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todos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era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dividirlos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do</w:t>
                            </w:r>
                            <w:r w:rsidR="007B35A1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s </w:t>
                            </w:r>
                            <w:proofErr w:type="spellStart"/>
                            <w:r w:rsidR="007B35A1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grupos</w:t>
                            </w:r>
                            <w:proofErr w:type="spellEnd"/>
                            <w:r w:rsidR="007B35A1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</w:t>
                            </w:r>
                            <w:proofErr w:type="spellStart"/>
                            <w:r w:rsidR="007B35A1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cada</w:t>
                            </w:r>
                            <w:proofErr w:type="spellEnd"/>
                            <w:r w:rsidR="007B35A1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grupo</w:t>
                            </w:r>
                            <w:proofErr w:type="spellEnd"/>
                            <w:r w:rsidR="007B35A1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se </w:t>
                            </w:r>
                            <w:proofErr w:type="spellStart"/>
                            <w:r w:rsidR="007B35A1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atendería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dos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días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la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semana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Si bien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esto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reduce la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cantidad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tiempo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nuestros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preescolar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están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la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escuela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el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progreso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realizado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las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lecciones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enseñadas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la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escuela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se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han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mantenido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camino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correcto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como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si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estuvieran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aquí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cuatro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días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la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semana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Con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grupos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más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pequeños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menos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variación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niveles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habilidad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cada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grupo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se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puede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hacer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más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progreso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un solo </w:t>
                            </w:r>
                            <w:proofErr w:type="spellStart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día</w:t>
                            </w:r>
                            <w:proofErr w:type="spellEnd"/>
                            <w:r w:rsidR="007B35A1"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7B35A1" w:rsidRPr="00CA5BFB" w:rsidRDefault="007B35A1" w:rsidP="007B35A1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Si bien el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distrito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entiende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este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fue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un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cambio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inesperado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que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pudo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haber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causado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algunos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desafíos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las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familias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superar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con el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cambio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horario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creemos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esta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fue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la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mejor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decisión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académica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nuestros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preescolar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al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mismo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tiempo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nos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permite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continuar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sirviendo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todos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edad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preescolar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deseen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ser una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parte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nuestro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distrito</w:t>
                            </w:r>
                            <w:proofErr w:type="spellEnd"/>
                            <w:r w:rsidRPr="001935A4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9762F4" w:rsidRDefault="009762F4" w:rsidP="007B35A1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0789" id="_x0000_s1051" type="#_x0000_t202" style="position:absolute;margin-left:6pt;margin-top:37.5pt;width:182.15pt;height:514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" filled="f" fillcolor="#fffffe" stroked="f" strokecolor="#212120" insetpen="t">
                <v:textbox style="mso-next-textbox:#Text Box 33" inset="2.88pt,2.88pt,2.88pt,2.88pt">
                  <w:txbxContent>
                    <w:p w:rsidR="00CA5BFB" w:rsidRPr="00855219" w:rsidRDefault="00CA5BFB" w:rsidP="00CA5BFB">
                      <w:pPr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Durante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más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25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años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Monument ha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operado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un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preescolar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niños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3 y 4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años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sin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costo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Esto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es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algo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es una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parte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vital de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nuestra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comunidad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escolar. A lo largo de los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años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los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números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preescolar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han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variado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desde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tan solo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tres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o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cuatro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hasta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ocho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o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nueve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Comenzamos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año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escolar con 10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inscritos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poco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después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del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inicio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del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año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inscribimos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dos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nuevos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preescolar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; ¡lo que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nos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coloca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un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número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inscripción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muy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emocionante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doce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85521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!</w:t>
                      </w:r>
                    </w:p>
                    <w:p w:rsidR="007B35A1" w:rsidRPr="001935A4" w:rsidRDefault="000A034E" w:rsidP="007B35A1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Con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este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tipo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números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inscripción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tuvimos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considerar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un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cambio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horario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preescolar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debido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los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requisitos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estatales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Aprendizaje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Temprano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(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preescolar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) de una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proporción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maestro por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alumno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1:10. El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distrito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mir</w:t>
                      </w:r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ó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varias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opciones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incluidos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grupos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la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mañana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la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tarde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agregar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un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miembro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adicional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del personal al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salón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clases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atender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solo a los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programados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ingresar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al </w:t>
                      </w:r>
                      <w:r w:rsidR="00DA5ABA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kinder el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siguiente</w:t>
                      </w:r>
                      <w:proofErr w:type="spellEnd"/>
                      <w:r w:rsidR="00DA5ABA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DA5ABA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año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Después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mucha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consideración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las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necesidades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los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investigación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otros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programas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preescolares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orientación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la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reapertura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COVID-19 de la División de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Aprendizaje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Temprano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discusión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entre la </w:t>
                      </w:r>
                      <w:proofErr w:type="spellStart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administración</w:t>
                      </w:r>
                      <w:proofErr w:type="spellEnd"/>
                      <w:r w:rsidRPr="000A034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,</w:t>
                      </w:r>
                      <w:r w:rsidR="000737B1" w:rsidRPr="00CA5B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la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maestra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preescolar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y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consultando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al personal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certificado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se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determinó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la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mejor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solución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poder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seguir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atendiendo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todos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era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dividirlos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do</w:t>
                      </w:r>
                      <w:r w:rsidR="007B35A1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s </w:t>
                      </w:r>
                      <w:proofErr w:type="spellStart"/>
                      <w:r w:rsidR="007B35A1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grupos</w:t>
                      </w:r>
                      <w:proofErr w:type="spellEnd"/>
                      <w:r w:rsidR="007B35A1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</w:t>
                      </w:r>
                      <w:proofErr w:type="spellStart"/>
                      <w:r w:rsidR="007B35A1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cada</w:t>
                      </w:r>
                      <w:proofErr w:type="spellEnd"/>
                      <w:r w:rsidR="007B35A1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grupo</w:t>
                      </w:r>
                      <w:proofErr w:type="spellEnd"/>
                      <w:r w:rsidR="007B35A1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se </w:t>
                      </w:r>
                      <w:proofErr w:type="spellStart"/>
                      <w:r w:rsidR="007B35A1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atendería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dos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días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la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semana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Si bien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esto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reduce la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cantidad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tiempo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nuestros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preescolar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están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la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escuela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el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progreso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realizado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las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lecciones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enseñadas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la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escuela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se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han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mantenido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camino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correcto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como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si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estuvieran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aquí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cuatro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días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la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semana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Con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grupos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más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pequeños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menos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variación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niveles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habilidad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cada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grupo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se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puede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hacer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más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progreso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un solo </w:t>
                      </w:r>
                      <w:proofErr w:type="spellStart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día</w:t>
                      </w:r>
                      <w:proofErr w:type="spellEnd"/>
                      <w:r w:rsidR="007B35A1"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.</w:t>
                      </w:r>
                    </w:p>
                    <w:p w:rsidR="007B35A1" w:rsidRPr="00CA5BFB" w:rsidRDefault="007B35A1" w:rsidP="007B35A1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Si bien el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distrito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entiende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este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fue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un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cambio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inesperado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que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pudo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haber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causado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algunos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desafíos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las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familias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superar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con el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cambio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horario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creemos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esta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fue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la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mejor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decisión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académica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nuestros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preescolar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al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mismo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tiempo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nos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permite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continuar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sirviendo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todos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edad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preescolar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deseen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ser una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parte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nuestro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distrito</w:t>
                      </w:r>
                      <w:proofErr w:type="spellEnd"/>
                      <w:r w:rsidRPr="001935A4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.</w:t>
                      </w:r>
                    </w:p>
                    <w:p w:rsidR="009762F4" w:rsidRDefault="009762F4" w:rsidP="007B35A1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35A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846570" wp14:editId="5F3449EF">
                <wp:simplePos x="0" y="0"/>
                <wp:positionH relativeFrom="column">
                  <wp:posOffset>114300</wp:posOffset>
                </wp:positionH>
                <wp:positionV relativeFrom="paragraph">
                  <wp:posOffset>76200</wp:posOffset>
                </wp:positionV>
                <wp:extent cx="4914900" cy="466725"/>
                <wp:effectExtent l="0" t="0" r="0" b="9525"/>
                <wp:wrapNone/>
                <wp:docPr id="2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62F4" w:rsidRPr="00975329" w:rsidRDefault="0097532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975329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  <w:t>Aumento</w:t>
                            </w:r>
                            <w:proofErr w:type="spellEnd"/>
                            <w:r w:rsidRPr="00975329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  <w:t xml:space="preserve"> de la </w:t>
                            </w:r>
                            <w:proofErr w:type="spellStart"/>
                            <w:r w:rsidRPr="00975329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  <w:t>Inscrpción</w:t>
                            </w:r>
                            <w:proofErr w:type="spellEnd"/>
                            <w:r w:rsidRPr="00975329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975329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  <w:t>Preescolar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46570" id="Text Box 13" o:spid="_x0000_s1052" type="#_x0000_t202" style="position:absolute;margin-left:9pt;margin-top:6pt;width:387pt;height:3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" filled="f" fillcolor="#fffffe" stroked="f" strokecolor="#212120" insetpen="t">
                <v:textbox inset="2.88pt,2.88pt,2.88pt,2.88pt">
                  <w:txbxContent>
                    <w:p w:rsidR="009762F4" w:rsidRPr="00975329" w:rsidRDefault="0097532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</w:pPr>
                      <w:proofErr w:type="spellStart"/>
                      <w:r w:rsidRPr="00975329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  <w:t>Aumento</w:t>
                      </w:r>
                      <w:proofErr w:type="spellEnd"/>
                      <w:r w:rsidRPr="00975329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  <w:t xml:space="preserve"> de la </w:t>
                      </w:r>
                      <w:proofErr w:type="spellStart"/>
                      <w:r w:rsidRPr="00975329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  <w:t>Inscrpción</w:t>
                      </w:r>
                      <w:proofErr w:type="spellEnd"/>
                      <w:r w:rsidRPr="00975329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975329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  <w:t>Preescolar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C0FDF" w:rsidRPr="00DC4931"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664BAB19" wp14:editId="7FEFC15C">
                <wp:simplePos x="0" y="0"/>
                <wp:positionH relativeFrom="margin">
                  <wp:posOffset>42355</wp:posOffset>
                </wp:positionH>
                <wp:positionV relativeFrom="paragraph">
                  <wp:posOffset>7105650</wp:posOffset>
                </wp:positionV>
                <wp:extent cx="4819650" cy="971550"/>
                <wp:effectExtent l="0" t="0" r="0" b="0"/>
                <wp:wrapNone/>
                <wp:docPr id="3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931" w:rsidRPr="00822FB2" w:rsidRDefault="00822FB2" w:rsidP="005B49B7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3"/>
                                <w:szCs w:val="53"/>
                              </w:rPr>
                            </w:pPr>
                            <w:proofErr w:type="spellStart"/>
                            <w:r w:rsidRPr="00822FB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3"/>
                                <w:szCs w:val="53"/>
                              </w:rPr>
                              <w:t>Guía</w:t>
                            </w:r>
                            <w:proofErr w:type="spellEnd"/>
                            <w:r w:rsidRPr="00822FB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3"/>
                                <w:szCs w:val="53"/>
                              </w:rPr>
                              <w:t xml:space="preserve"> </w:t>
                            </w:r>
                            <w:proofErr w:type="spellStart"/>
                            <w:r w:rsidRPr="00822FB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3"/>
                                <w:szCs w:val="53"/>
                              </w:rPr>
                              <w:t>Actualizada</w:t>
                            </w:r>
                            <w:proofErr w:type="spellEnd"/>
                            <w:r w:rsidRPr="00822FB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3"/>
                                <w:szCs w:val="53"/>
                              </w:rPr>
                              <w:t xml:space="preserve"> de </w:t>
                            </w:r>
                            <w:proofErr w:type="spellStart"/>
                            <w:r w:rsidRPr="00822FB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3"/>
                                <w:szCs w:val="53"/>
                              </w:rPr>
                              <w:t>Cubiertas</w:t>
                            </w:r>
                            <w:proofErr w:type="spellEnd"/>
                            <w:r w:rsidRPr="00822FB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3"/>
                                <w:szCs w:val="53"/>
                              </w:rPr>
                              <w:t xml:space="preserve"> </w:t>
                            </w:r>
                            <w:proofErr w:type="spellStart"/>
                            <w:r w:rsidRPr="00822FB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3"/>
                                <w:szCs w:val="53"/>
                              </w:rPr>
                              <w:t>Faciales</w:t>
                            </w:r>
                            <w:proofErr w:type="spellEnd"/>
                            <w:r w:rsidRPr="00822FB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3"/>
                                <w:szCs w:val="53"/>
                              </w:rPr>
                              <w:t xml:space="preserve"> y</w:t>
                            </w:r>
                            <w:r w:rsidR="005F68DD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3"/>
                                <w:szCs w:val="53"/>
                              </w:rPr>
                              <w:t xml:space="preserve"> </w:t>
                            </w:r>
                            <w:proofErr w:type="spellStart"/>
                            <w:r w:rsidR="005F68DD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3"/>
                                <w:szCs w:val="53"/>
                              </w:rPr>
                              <w:t>Protectores</w:t>
                            </w:r>
                            <w:proofErr w:type="spellEnd"/>
                            <w:r w:rsidRPr="00822FB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3"/>
                                <w:szCs w:val="53"/>
                              </w:rPr>
                              <w:t xml:space="preserve"> </w:t>
                            </w:r>
                            <w:proofErr w:type="spellStart"/>
                            <w:r w:rsidRPr="00822FB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3"/>
                                <w:szCs w:val="53"/>
                              </w:rPr>
                              <w:t>Faciales</w:t>
                            </w:r>
                            <w:proofErr w:type="spellEnd"/>
                            <w:r w:rsidRPr="00822FB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3"/>
                                <w:szCs w:val="53"/>
                              </w:rPr>
                              <w:t xml:space="preserve"> de la ODE 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BAB19" id="_x0000_s1053" type="#_x0000_t202" style="position:absolute;margin-left:3.35pt;margin-top:559.5pt;width:379.5pt;height:76.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DC4931" w:rsidRPr="00822FB2" w:rsidRDefault="00822FB2" w:rsidP="005B49B7">
                      <w:pPr>
                        <w:widowControl w:val="0"/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3"/>
                          <w:szCs w:val="53"/>
                        </w:rPr>
                      </w:pPr>
                      <w:proofErr w:type="spellStart"/>
                      <w:r w:rsidRPr="00822FB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3"/>
                          <w:szCs w:val="53"/>
                        </w:rPr>
                        <w:t>Guía</w:t>
                      </w:r>
                      <w:proofErr w:type="spellEnd"/>
                      <w:r w:rsidRPr="00822FB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3"/>
                          <w:szCs w:val="53"/>
                        </w:rPr>
                        <w:t xml:space="preserve"> </w:t>
                      </w:r>
                      <w:proofErr w:type="spellStart"/>
                      <w:r w:rsidRPr="00822FB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3"/>
                          <w:szCs w:val="53"/>
                        </w:rPr>
                        <w:t>Actualizada</w:t>
                      </w:r>
                      <w:proofErr w:type="spellEnd"/>
                      <w:r w:rsidRPr="00822FB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3"/>
                          <w:szCs w:val="53"/>
                        </w:rPr>
                        <w:t xml:space="preserve"> de </w:t>
                      </w:r>
                      <w:proofErr w:type="spellStart"/>
                      <w:r w:rsidRPr="00822FB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3"/>
                          <w:szCs w:val="53"/>
                        </w:rPr>
                        <w:t>Cubiertas</w:t>
                      </w:r>
                      <w:proofErr w:type="spellEnd"/>
                      <w:r w:rsidRPr="00822FB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3"/>
                          <w:szCs w:val="53"/>
                        </w:rPr>
                        <w:t xml:space="preserve"> </w:t>
                      </w:r>
                      <w:proofErr w:type="spellStart"/>
                      <w:r w:rsidRPr="00822FB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3"/>
                          <w:szCs w:val="53"/>
                        </w:rPr>
                        <w:t>Faciales</w:t>
                      </w:r>
                      <w:proofErr w:type="spellEnd"/>
                      <w:r w:rsidRPr="00822FB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3"/>
                          <w:szCs w:val="53"/>
                        </w:rPr>
                        <w:t xml:space="preserve"> y</w:t>
                      </w:r>
                      <w:r w:rsidR="005F68DD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3"/>
                          <w:szCs w:val="53"/>
                        </w:rPr>
                        <w:t xml:space="preserve"> </w:t>
                      </w:r>
                      <w:proofErr w:type="spellStart"/>
                      <w:r w:rsidR="005F68DD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3"/>
                          <w:szCs w:val="53"/>
                        </w:rPr>
                        <w:t>Protectores</w:t>
                      </w:r>
                      <w:proofErr w:type="spellEnd"/>
                      <w:r w:rsidRPr="00822FB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3"/>
                          <w:szCs w:val="53"/>
                        </w:rPr>
                        <w:t xml:space="preserve"> </w:t>
                      </w:r>
                      <w:proofErr w:type="spellStart"/>
                      <w:r w:rsidRPr="00822FB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3"/>
                          <w:szCs w:val="53"/>
                        </w:rPr>
                        <w:t>Faciales</w:t>
                      </w:r>
                      <w:proofErr w:type="spellEnd"/>
                      <w:r w:rsidRPr="00822FB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3"/>
                          <w:szCs w:val="53"/>
                        </w:rPr>
                        <w:t xml:space="preserve"> de la ODE 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9B7" w:rsidRPr="00C4681C">
        <w:rPr>
          <w:noProof/>
        </w:rPr>
        <mc:AlternateContent>
          <mc:Choice Requires="wps">
            <w:drawing>
              <wp:anchor distT="0" distB="0" distL="114300" distR="114300" simplePos="0" relativeHeight="251530748" behindDoc="0" locked="0" layoutInCell="1" allowOverlap="1" wp14:anchorId="79381939" wp14:editId="782C9FFB">
                <wp:simplePos x="0" y="0"/>
                <wp:positionH relativeFrom="margin">
                  <wp:align>left</wp:align>
                </wp:positionH>
                <wp:positionV relativeFrom="paragraph">
                  <wp:posOffset>7105650</wp:posOffset>
                </wp:positionV>
                <wp:extent cx="4906010" cy="2353310"/>
                <wp:effectExtent l="0" t="0" r="8890" b="8890"/>
                <wp:wrapNone/>
                <wp:docPr id="22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6010" cy="235331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EB80F" id="Rectangle 9" o:spid="_x0000_s1026" style="position:absolute;margin-left:0;margin-top:559.5pt;width:386.3pt;height:185.3pt;z-index:2515307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" fillcolor="#a49481" stroked="f">
                <v:textbox inset="2.88pt,2.88pt,2.88pt,2.88pt"/>
                <w10:wrap anchorx="margin"/>
              </v:rect>
            </w:pict>
          </mc:Fallback>
        </mc:AlternateContent>
      </w:r>
      <w:r w:rsidR="00DC493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6F2BB67" wp14:editId="690C48BD">
                <wp:simplePos x="0" y="0"/>
                <wp:positionH relativeFrom="margin">
                  <wp:posOffset>5124450</wp:posOffset>
                </wp:positionH>
                <wp:positionV relativeFrom="paragraph">
                  <wp:posOffset>0</wp:posOffset>
                </wp:positionV>
                <wp:extent cx="2190750" cy="9563100"/>
                <wp:effectExtent l="0" t="0" r="0" b="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95631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21985" id="Rectangle 6" o:spid="_x0000_s1026" style="position:absolute;margin-left:403.5pt;margin-top:0;width:172.5pt;height:753pt;z-index:25159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" fillcolor="#f4ede2" stroked="f">
                <v:textbox inset="2.88pt,2.88pt,2.88pt,2.88pt"/>
                <w10:wrap anchorx="margin"/>
              </v:rect>
            </w:pict>
          </mc:Fallback>
        </mc:AlternateContent>
      </w:r>
      <w:r w:rsidR="00DC493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38B2E02F" wp14:editId="414F4F68">
                <wp:simplePos x="0" y="0"/>
                <wp:positionH relativeFrom="column">
                  <wp:posOffset>5238750</wp:posOffset>
                </wp:positionH>
                <wp:positionV relativeFrom="paragraph">
                  <wp:posOffset>933450</wp:posOffset>
                </wp:positionV>
                <wp:extent cx="2000250" cy="2476500"/>
                <wp:effectExtent l="0" t="0" r="0" b="0"/>
                <wp:wrapNone/>
                <wp:docPr id="26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C4931" w:rsidRPr="00901D4E" w:rsidRDefault="00D65088" w:rsidP="00DC4931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El Teatro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Infantil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Missoula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(MCT) </w:t>
                            </w:r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ha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sido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un punto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destacado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cada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año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escolar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durante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muchos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años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Desafortunadamente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debido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 la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pandemia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COVID, MCT no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puede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facilitar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una residencia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como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habíamos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programado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principios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N</w:t>
                            </w:r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oviembre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Estamos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trabajando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ellos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reprogramar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presentar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MCT lo antes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posible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este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año</w:t>
                            </w:r>
                            <w:proofErr w:type="spellEnd"/>
                            <w:r w:rsidRPr="00D650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2E02F" id="_x0000_s1054" type="#_x0000_t202" style="position:absolute;margin-left:412.5pt;margin-top:73.5pt;width:157.5pt;height:19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" filled="f" fillcolor="#fffffe" stroked="f" strokecolor="#212120" insetpen="t">
                <v:textbox inset="2.88pt,2.88pt,2.88pt,2.88pt">
                  <w:txbxContent>
                    <w:p w:rsidR="00DC4931" w:rsidRPr="00901D4E" w:rsidRDefault="00D65088" w:rsidP="00DC4931">
                      <w:pPr>
                        <w:widowControl w:val="0"/>
                        <w:spacing w:line="280" w:lineRule="exact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El Teatro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Infantil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Missoula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(MCT) </w:t>
                      </w:r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ha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sido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un punto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destacado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cada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año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escolar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durante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muchos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años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Desafortunadamente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debido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 la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pandemia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COVID, MCT no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puede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facilitar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una residencia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como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habíamos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programado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principios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N</w:t>
                      </w:r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oviembre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Estamos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trabajando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ellos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reprogramar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presentar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MCT lo antes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posible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este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año</w:t>
                      </w:r>
                      <w:proofErr w:type="spellEnd"/>
                      <w:r w:rsidRPr="00D650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424C5" w:rsidRPr="00F51A96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AA61B94" wp14:editId="717CCB96">
                <wp:simplePos x="0" y="0"/>
                <wp:positionH relativeFrom="margin">
                  <wp:posOffset>5219700</wp:posOffset>
                </wp:positionH>
                <wp:positionV relativeFrom="paragraph">
                  <wp:posOffset>95250</wp:posOffset>
                </wp:positionV>
                <wp:extent cx="2026285" cy="914400"/>
                <wp:effectExtent l="0" t="0" r="0" b="0"/>
                <wp:wrapNone/>
                <wp:docPr id="26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62F4" w:rsidRPr="00E424C5" w:rsidRDefault="00D65088" w:rsidP="00F51A96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48"/>
                                <w:szCs w:val="48"/>
                              </w:rPr>
                              <w:t>Teatri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48"/>
                                <w:szCs w:val="48"/>
                              </w:rPr>
                              <w:t>Infantil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48"/>
                                <w:szCs w:val="48"/>
                              </w:rPr>
                              <w:t xml:space="preserve"> de </w:t>
                            </w:r>
                            <w:r w:rsidR="00E424C5" w:rsidRPr="00FE4BFF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48"/>
                                <w:szCs w:val="48"/>
                              </w:rPr>
                              <w:t>Missoula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61B94" id="_x0000_s1055" type="#_x0000_t202" style="position:absolute;margin-left:411pt;margin-top:7.5pt;width:159.55pt;height:1in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9762F4" w:rsidRPr="00E424C5" w:rsidRDefault="00D65088" w:rsidP="00F51A96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48"/>
                          <w:szCs w:val="48"/>
                        </w:rPr>
                        <w:t>Teatri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48"/>
                          <w:szCs w:val="48"/>
                        </w:rPr>
                        <w:t>Infantil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48"/>
                          <w:szCs w:val="48"/>
                        </w:rPr>
                        <w:t xml:space="preserve"> de </w:t>
                      </w:r>
                      <w:r w:rsidR="00E424C5" w:rsidRPr="00FE4BFF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48"/>
                          <w:szCs w:val="48"/>
                        </w:rPr>
                        <w:t>Missoula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352E">
        <w:br w:type="page"/>
      </w:r>
    </w:p>
    <w:p w:rsidR="00FE4BFF" w:rsidRDefault="008B609B">
      <w:r w:rsidRPr="00F51A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B68ECDC" wp14:editId="3353B5B3">
                <wp:simplePos x="0" y="0"/>
                <wp:positionH relativeFrom="margin">
                  <wp:align>right</wp:align>
                </wp:positionH>
                <wp:positionV relativeFrom="paragraph">
                  <wp:posOffset>7883</wp:posOffset>
                </wp:positionV>
                <wp:extent cx="7315200" cy="6763407"/>
                <wp:effectExtent l="0" t="0" r="0" b="0"/>
                <wp:wrapNone/>
                <wp:docPr id="2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6763407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E3F68" id="Rectangle 8" o:spid="_x0000_s1026" style="position:absolute;margin-left:524.8pt;margin-top:.6pt;width:8in;height:532.55pt;z-index:251723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Pr="00F51A96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72B547B" wp14:editId="5454E7A5">
                <wp:simplePos x="0" y="0"/>
                <wp:positionH relativeFrom="column">
                  <wp:posOffset>133350</wp:posOffset>
                </wp:positionH>
                <wp:positionV relativeFrom="paragraph">
                  <wp:posOffset>73134</wp:posOffset>
                </wp:positionV>
                <wp:extent cx="7010400" cy="552450"/>
                <wp:effectExtent l="0" t="0" r="0" b="0"/>
                <wp:wrapNone/>
                <wp:docPr id="26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62F4" w:rsidRPr="00DE6D2B" w:rsidRDefault="00DE6D2B" w:rsidP="00F51A96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</w:pPr>
                            <w:proofErr w:type="spellStart"/>
                            <w:r w:rsidRPr="00DE6D2B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>Cuándo</w:t>
                            </w:r>
                            <w:proofErr w:type="spellEnd"/>
                            <w:r w:rsidRPr="00DE6D2B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 w:rsidRPr="00DE6D2B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>Quedarse</w:t>
                            </w:r>
                            <w:proofErr w:type="spellEnd"/>
                            <w:r w:rsidRPr="00DE6D2B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 w:rsidRPr="00DE6D2B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>En</w:t>
                            </w:r>
                            <w:proofErr w:type="spellEnd"/>
                            <w:r w:rsidRPr="00DE6D2B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 xml:space="preserve"> Casa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>Y</w:t>
                            </w:r>
                            <w:r w:rsidRPr="00DE6D2B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>N</w:t>
                            </w:r>
                            <w:r w:rsidRPr="00DE6D2B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>I</w:t>
                            </w:r>
                            <w:r w:rsidRPr="00DE6D2B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>r</w:t>
                            </w:r>
                            <w:proofErr w:type="spellEnd"/>
                            <w:r w:rsidRPr="00DE6D2B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>A</w:t>
                            </w:r>
                            <w:proofErr w:type="gramEnd"/>
                            <w:r w:rsidRPr="00DE6D2B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>L</w:t>
                            </w:r>
                            <w:r w:rsidRPr="00DE6D2B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>E</w:t>
                            </w:r>
                            <w:r w:rsidRPr="00DE6D2B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0"/>
                                <w:szCs w:val="60"/>
                              </w:rPr>
                              <w:t>scuela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B547B" id="_x0000_s1056" type="#_x0000_t202" style="position:absolute;margin-left:10.5pt;margin-top:5.75pt;width:552pt;height:43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" filled="f" fillcolor="#fffffe" stroked="f" strokecolor="#212120" insetpen="t">
                <v:textbox inset="2.88pt,2.88pt,2.88pt,2.88pt">
                  <w:txbxContent>
                    <w:p w:rsidR="009762F4" w:rsidRPr="00DE6D2B" w:rsidRDefault="00DE6D2B" w:rsidP="00F51A96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</w:pPr>
                      <w:proofErr w:type="spellStart"/>
                      <w:r w:rsidRPr="00DE6D2B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>Cuándo</w:t>
                      </w:r>
                      <w:proofErr w:type="spellEnd"/>
                      <w:r w:rsidRPr="00DE6D2B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 w:rsidRPr="00DE6D2B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>Quedarse</w:t>
                      </w:r>
                      <w:proofErr w:type="spellEnd"/>
                      <w:r w:rsidRPr="00DE6D2B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 w:rsidRPr="00DE6D2B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>En</w:t>
                      </w:r>
                      <w:proofErr w:type="spellEnd"/>
                      <w:r w:rsidRPr="00DE6D2B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 xml:space="preserve"> Casa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>Y</w:t>
                      </w:r>
                      <w:r w:rsidRPr="00DE6D2B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>N</w:t>
                      </w:r>
                      <w:r w:rsidRPr="00DE6D2B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 xml:space="preserve">o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>I</w:t>
                      </w:r>
                      <w:r w:rsidRPr="00DE6D2B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>r</w:t>
                      </w:r>
                      <w:proofErr w:type="spellEnd"/>
                      <w:r w:rsidRPr="00DE6D2B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>A</w:t>
                      </w:r>
                      <w:proofErr w:type="gramEnd"/>
                      <w:r w:rsidRPr="00DE6D2B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>L</w:t>
                      </w:r>
                      <w:r w:rsidRPr="00DE6D2B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>E</w:t>
                      </w:r>
                      <w:r w:rsidRPr="00DE6D2B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0"/>
                          <w:szCs w:val="60"/>
                        </w:rPr>
                        <w:t>scuela</w:t>
                      </w:r>
                    </w:p>
                  </w:txbxContent>
                </v:textbox>
              </v:shape>
            </w:pict>
          </mc:Fallback>
        </mc:AlternateContent>
      </w:r>
    </w:p>
    <w:p w:rsidR="00632A26" w:rsidRDefault="008B609B">
      <w:r w:rsidRPr="00C4681C"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38E3E5B5" wp14:editId="19F0177D">
                <wp:simplePos x="0" y="0"/>
                <wp:positionH relativeFrom="margin">
                  <wp:posOffset>4029075</wp:posOffset>
                </wp:positionH>
                <wp:positionV relativeFrom="paragraph">
                  <wp:posOffset>7601585</wp:posOffset>
                </wp:positionV>
                <wp:extent cx="3232150" cy="1838325"/>
                <wp:effectExtent l="0" t="0" r="6350" b="9525"/>
                <wp:wrapNone/>
                <wp:docPr id="2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2AF" w:rsidRPr="003432AF" w:rsidRDefault="003432AF" w:rsidP="003432A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 w:hanging="270"/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¿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Qué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fue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lo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más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genial/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chido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/padre que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sucedió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hoy?</w:t>
                            </w:r>
                          </w:p>
                          <w:p w:rsidR="003432AF" w:rsidRPr="003432AF" w:rsidRDefault="003432AF" w:rsidP="003432A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Supongamos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eres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el maestro. ¿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Cómo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describirías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día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3432AF" w:rsidRPr="003432AF" w:rsidRDefault="003432AF" w:rsidP="003432A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¿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Qué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hizo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reír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hoy?</w:t>
                            </w:r>
                          </w:p>
                          <w:p w:rsidR="003432AF" w:rsidRPr="003432AF" w:rsidRDefault="003432AF" w:rsidP="003432A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¿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Qué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fue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lo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más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creativo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hiciste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3432AF" w:rsidRPr="003432AF" w:rsidRDefault="003432AF" w:rsidP="003432A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¿De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qué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manera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fuiste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amable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servicial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hoy? ¿De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qué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manera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fue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alguien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amable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servicial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contigo</w:t>
                            </w:r>
                            <w:proofErr w:type="spellEnd"/>
                            <w:r w:rsidRPr="003432AF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3705BA" w:rsidRPr="00C72396" w:rsidRDefault="003705BA" w:rsidP="000929D6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E5DECE"/>
                                <w:w w:val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E5B5" id="_x0000_s1057" type="#_x0000_t202" style="position:absolute;margin-left:317.25pt;margin-top:598.55pt;width:254.5pt;height:144.75pt;z-index:25187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3432AF" w:rsidRPr="003432AF" w:rsidRDefault="003432AF" w:rsidP="003432A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 w:hanging="270"/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</w:pPr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¿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Qué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fue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lo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más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genial/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chido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/padre que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sucedió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hoy?</w:t>
                      </w:r>
                    </w:p>
                    <w:p w:rsidR="003432AF" w:rsidRPr="003432AF" w:rsidRDefault="003432AF" w:rsidP="003432A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</w:pP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Supongamos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que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eres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el maestro. ¿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Cómo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describirías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día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?</w:t>
                      </w:r>
                    </w:p>
                    <w:p w:rsidR="003432AF" w:rsidRPr="003432AF" w:rsidRDefault="003432AF" w:rsidP="003432A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</w:pPr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¿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Qué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te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hizo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reír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hoy?</w:t>
                      </w:r>
                    </w:p>
                    <w:p w:rsidR="003432AF" w:rsidRPr="003432AF" w:rsidRDefault="003432AF" w:rsidP="003432A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</w:pPr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¿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Qué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fue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lo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más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creativo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que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hiciste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?</w:t>
                      </w:r>
                    </w:p>
                    <w:p w:rsidR="003432AF" w:rsidRPr="003432AF" w:rsidRDefault="003432AF" w:rsidP="003432A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</w:pPr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¿De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qué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manera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fuiste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amable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servicial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hoy? ¿De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qué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manera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fue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alguien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amable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servicial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contigo</w:t>
                      </w:r>
                      <w:proofErr w:type="spellEnd"/>
                      <w:r w:rsidRPr="003432AF">
                        <w:rPr>
                          <w:rFonts w:asciiTheme="minorHAnsi" w:hAnsiTheme="minorHAnsi" w:cstheme="minorHAnsi"/>
                          <w:color w:val="E7E6E6" w:themeColor="background2"/>
                          <w:sz w:val="24"/>
                          <w:szCs w:val="24"/>
                        </w:rPr>
                        <w:t>?</w:t>
                      </w:r>
                    </w:p>
                    <w:p w:rsidR="003705BA" w:rsidRPr="00C72396" w:rsidRDefault="003705BA" w:rsidP="000929D6">
                      <w:pPr>
                        <w:widowControl w:val="0"/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E5DECE"/>
                          <w:w w:val="8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4931"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767D1480" wp14:editId="37887015">
                <wp:simplePos x="0" y="0"/>
                <wp:positionH relativeFrom="margin">
                  <wp:posOffset>4075386</wp:posOffset>
                </wp:positionH>
                <wp:positionV relativeFrom="paragraph">
                  <wp:posOffset>6798660</wp:posOffset>
                </wp:positionV>
                <wp:extent cx="3184613" cy="914400"/>
                <wp:effectExtent l="0" t="0" r="0" b="0"/>
                <wp:wrapNone/>
                <wp:docPr id="5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61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C6007" w:rsidRPr="000F6413" w:rsidRDefault="00ED2A02" w:rsidP="004C6007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4"/>
                                <w:szCs w:val="54"/>
                              </w:rPr>
                            </w:pPr>
                            <w:proofErr w:type="spellStart"/>
                            <w:r w:rsidRPr="00ED2A0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0"/>
                                <w:szCs w:val="50"/>
                              </w:rPr>
                              <w:t>Preguntas</w:t>
                            </w:r>
                            <w:proofErr w:type="spellEnd"/>
                            <w:r w:rsidRPr="00ED2A0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0"/>
                                <w:szCs w:val="50"/>
                              </w:rPr>
                              <w:t>P</w:t>
                            </w:r>
                            <w:r w:rsidRPr="00ED2A0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0"/>
                                <w:szCs w:val="50"/>
                              </w:rPr>
                              <w:t xml:space="preserve">ara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0"/>
                                <w:szCs w:val="50"/>
                              </w:rPr>
                              <w:t>H</w:t>
                            </w:r>
                            <w:r w:rsidRPr="00ED2A0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0"/>
                                <w:szCs w:val="50"/>
                              </w:rPr>
                              <w:t>acerle</w:t>
                            </w:r>
                            <w:proofErr w:type="spellEnd"/>
                            <w:r w:rsidRPr="00ED2A0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0"/>
                                <w:szCs w:val="50"/>
                              </w:rPr>
                              <w:br/>
                              <w:t>A</w:t>
                            </w:r>
                            <w:r w:rsidRPr="00ED2A0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0"/>
                                <w:szCs w:val="50"/>
                              </w:rPr>
                              <w:t>S</w:t>
                            </w:r>
                            <w:r w:rsidRPr="00ED2A0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0"/>
                                <w:szCs w:val="50"/>
                              </w:rPr>
                              <w:t>u</w:t>
                            </w:r>
                            <w:proofErr w:type="spellEnd"/>
                            <w:r w:rsidRPr="00ED2A0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0"/>
                                <w:szCs w:val="50"/>
                              </w:rPr>
                              <w:t>E</w:t>
                            </w:r>
                            <w:r w:rsidRPr="00ED2A0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0"/>
                                <w:szCs w:val="50"/>
                              </w:rPr>
                              <w:t>studiante</w:t>
                            </w:r>
                            <w:proofErr w:type="spellEnd"/>
                            <w:r w:rsidRPr="00ED2A02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4C6007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4"/>
                                <w:szCs w:val="5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1480" id="_x0000_s1058" type="#_x0000_t202" style="position:absolute;margin-left:320.9pt;margin-top:535.35pt;width:250.75pt;height:1in;z-index:25194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:rsidR="004C6007" w:rsidRPr="000F6413" w:rsidRDefault="00ED2A02" w:rsidP="004C6007">
                      <w:pPr>
                        <w:widowControl w:val="0"/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4"/>
                          <w:szCs w:val="54"/>
                        </w:rPr>
                      </w:pPr>
                      <w:proofErr w:type="spellStart"/>
                      <w:r w:rsidRPr="00ED2A0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0"/>
                          <w:szCs w:val="50"/>
                        </w:rPr>
                        <w:t>Preguntas</w:t>
                      </w:r>
                      <w:proofErr w:type="spellEnd"/>
                      <w:r w:rsidRPr="00ED2A0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0"/>
                          <w:szCs w:val="50"/>
                        </w:rPr>
                        <w:t>P</w:t>
                      </w:r>
                      <w:r w:rsidRPr="00ED2A0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0"/>
                          <w:szCs w:val="50"/>
                        </w:rPr>
                        <w:t xml:space="preserve">ara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0"/>
                          <w:szCs w:val="50"/>
                        </w:rPr>
                        <w:t>H</w:t>
                      </w:r>
                      <w:r w:rsidRPr="00ED2A0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0"/>
                          <w:szCs w:val="50"/>
                        </w:rPr>
                        <w:t>acerle</w:t>
                      </w:r>
                      <w:proofErr w:type="spellEnd"/>
                      <w:r w:rsidRPr="00ED2A0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0"/>
                          <w:szCs w:val="50"/>
                        </w:rPr>
                        <w:br/>
                        <w:t>A</w:t>
                      </w:r>
                      <w:r w:rsidRPr="00ED2A0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0"/>
                          <w:szCs w:val="50"/>
                        </w:rPr>
                        <w:t>S</w:t>
                      </w:r>
                      <w:r w:rsidRPr="00ED2A0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0"/>
                          <w:szCs w:val="50"/>
                        </w:rPr>
                        <w:t>u</w:t>
                      </w:r>
                      <w:proofErr w:type="spellEnd"/>
                      <w:r w:rsidRPr="00ED2A0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0"/>
                          <w:szCs w:val="50"/>
                        </w:rPr>
                        <w:t>E</w:t>
                      </w:r>
                      <w:r w:rsidRPr="00ED2A0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0"/>
                          <w:szCs w:val="50"/>
                        </w:rPr>
                        <w:t>studiante</w:t>
                      </w:r>
                      <w:proofErr w:type="spellEnd"/>
                      <w:r w:rsidRPr="00ED2A02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0"/>
                          <w:szCs w:val="50"/>
                        </w:rPr>
                        <w:t xml:space="preserve"> </w:t>
                      </w:r>
                      <w:r w:rsidR="004C6007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4"/>
                          <w:szCs w:val="54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2AC5FD6D" wp14:editId="0898131F">
                <wp:simplePos x="0" y="0"/>
                <wp:positionH relativeFrom="margin">
                  <wp:align>left</wp:align>
                </wp:positionH>
                <wp:positionV relativeFrom="paragraph">
                  <wp:posOffset>7571171</wp:posOffset>
                </wp:positionV>
                <wp:extent cx="3578225" cy="1841500"/>
                <wp:effectExtent l="0" t="0" r="0" b="635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225" cy="184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5D93" w:rsidRPr="00295D93" w:rsidRDefault="00295D93" w:rsidP="00295D93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Aunque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no es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requerido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recojan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trabajo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hasta que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regresen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estar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enfermos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casa,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entendemos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algunas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familias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desean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que los padres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recojan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tarea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estudiante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o que sus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hermanos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traigan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 casa.</w:t>
                            </w:r>
                          </w:p>
                          <w:p w:rsidR="00957F39" w:rsidRPr="00295D93" w:rsidRDefault="00295D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Si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desean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trabajo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hijo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comuníquense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con la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oficina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por la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mañana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para que los maestros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puedan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encontrar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tiempo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preparar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trabajo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que se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recogerá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o que se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enviará</w:t>
                            </w:r>
                            <w:proofErr w:type="spellEnd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 casa al final del </w:t>
                            </w:r>
                            <w:proofErr w:type="spellStart"/>
                            <w:r w:rsidRPr="00295D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día</w:t>
                            </w:r>
                            <w:proofErr w:type="spellEnd"/>
                            <w:r w:rsidRPr="00295D9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5FD6D" id="Text Box 240" o:spid="_x0000_s1059" type="#_x0000_t202" style="position:absolute;margin-left:0;margin-top:596.15pt;width:281.75pt;height:145pt;z-index:251904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" filled="f" stroked="f" strokeweight=".5pt">
                <v:textbox>
                  <w:txbxContent>
                    <w:p w:rsidR="00295D93" w:rsidRPr="00295D93" w:rsidRDefault="00295D93" w:rsidP="00295D93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Aunque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no es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requerido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que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recojan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trabajo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hasta que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regresen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estar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enfermos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casa,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entendemos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que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algunas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familias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desean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que los padres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recojan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tarea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estudiante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o que sus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hermanos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traigan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 casa.</w:t>
                      </w:r>
                    </w:p>
                    <w:p w:rsidR="00957F39" w:rsidRPr="00295D93" w:rsidRDefault="00295D93">
                      <w:pPr>
                        <w:rPr>
                          <w:sz w:val="24"/>
                          <w:szCs w:val="24"/>
                        </w:rPr>
                      </w:pPr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Si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desean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trabajo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hijo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comuníquense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con la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oficina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por la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mañana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para que los maestros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puedan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encontrar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tiempo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preparar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trabajo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que se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recogerá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o que se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enviará</w:t>
                      </w:r>
                      <w:proofErr w:type="spellEnd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 casa al final del </w:t>
                      </w:r>
                      <w:proofErr w:type="spellStart"/>
                      <w:r w:rsidRPr="00295D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día</w:t>
                      </w:r>
                      <w:proofErr w:type="spellEnd"/>
                      <w:r w:rsidRPr="00295D93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681C"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2AC1DBDF" wp14:editId="6A1CBC19">
                <wp:simplePos x="0" y="0"/>
                <wp:positionH relativeFrom="margin">
                  <wp:align>right</wp:align>
                </wp:positionH>
                <wp:positionV relativeFrom="paragraph">
                  <wp:posOffset>6798660</wp:posOffset>
                </wp:positionV>
                <wp:extent cx="3289847" cy="2639695"/>
                <wp:effectExtent l="0" t="0" r="6350" b="8255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847" cy="263969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05539" id="Rectangle 9" o:spid="_x0000_s1026" style="position:absolute;margin-left:207.85pt;margin-top:535.35pt;width:259.05pt;height:207.85pt;z-index:251872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" fillcolor="#a49481" stroked="f">
                <v:textbox inset="2.88pt,2.88pt,2.88pt,2.88pt"/>
                <w10:wrap anchorx="margin"/>
              </v:rect>
            </w:pict>
          </mc:Fallback>
        </mc:AlternateContent>
      </w:r>
      <w:r w:rsidRPr="00B640F5"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75D59F11" wp14:editId="1F445021">
                <wp:simplePos x="0" y="0"/>
                <wp:positionH relativeFrom="margin">
                  <wp:align>left</wp:align>
                </wp:positionH>
                <wp:positionV relativeFrom="paragraph">
                  <wp:posOffset>6798660</wp:posOffset>
                </wp:positionV>
                <wp:extent cx="3578772" cy="804042"/>
                <wp:effectExtent l="0" t="0" r="3175" b="0"/>
                <wp:wrapNone/>
                <wp:docPr id="23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772" cy="804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40F5" w:rsidRPr="00295D93" w:rsidRDefault="00295D93" w:rsidP="00295D93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295D93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  <w:t>Tarea</w:t>
                            </w:r>
                            <w:proofErr w:type="spellEnd"/>
                            <w:r w:rsidRPr="00295D93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  <w:t>C</w:t>
                            </w:r>
                            <w:r w:rsidRPr="00295D93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  <w:t>uando</w:t>
                            </w:r>
                            <w:proofErr w:type="spellEnd"/>
                            <w:r w:rsidRPr="00295D93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  <w:t>S</w:t>
                            </w:r>
                            <w:r w:rsidRPr="00295D93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  <w:t>Q</w:t>
                            </w:r>
                            <w:r w:rsidRPr="00295D93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  <w:t>ueda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  <w:t xml:space="preserve"> Casa </w:t>
                            </w:r>
                            <w:proofErr w:type="spellStart"/>
                            <w:r w:rsidRPr="00295D93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  <w:t>Enfermo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4"/>
                                <w:szCs w:val="44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9F11" id="_x0000_s1060" type="#_x0000_t202" style="position:absolute;margin-left:0;margin-top:535.35pt;width:281.8pt;height:63.3pt;z-index:251903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:rsidR="00B640F5" w:rsidRPr="00295D93" w:rsidRDefault="00295D93" w:rsidP="00295D93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</w:pPr>
                      <w:proofErr w:type="spellStart"/>
                      <w:r w:rsidRPr="00295D93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  <w:t>Tarea</w:t>
                      </w:r>
                      <w:proofErr w:type="spellEnd"/>
                      <w:r w:rsidRPr="00295D93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  <w:t>C</w:t>
                      </w:r>
                      <w:r w:rsidRPr="00295D93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  <w:t>uando</w:t>
                      </w:r>
                      <w:proofErr w:type="spellEnd"/>
                      <w:r w:rsidRPr="00295D93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  <w:t>S</w:t>
                      </w:r>
                      <w:r w:rsidRPr="00295D93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  <w:t xml:space="preserve">e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  <w:t>Q</w:t>
                      </w:r>
                      <w:r w:rsidRPr="00295D93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  <w:t>ueda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  <w:t>n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  <w:t>en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  <w:t xml:space="preserve"> Casa </w:t>
                      </w:r>
                      <w:proofErr w:type="spellStart"/>
                      <w:r w:rsidRPr="00295D93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  <w:t>Enfermo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4"/>
                          <w:szCs w:val="44"/>
                        </w:rPr>
                        <w:t>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1A96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D6E5E95" wp14:editId="7E2F49B3">
                <wp:simplePos x="0" y="0"/>
                <wp:positionH relativeFrom="margin">
                  <wp:posOffset>171450</wp:posOffset>
                </wp:positionH>
                <wp:positionV relativeFrom="paragraph">
                  <wp:posOffset>358884</wp:posOffset>
                </wp:positionV>
                <wp:extent cx="6991350" cy="6286500"/>
                <wp:effectExtent l="0" t="0" r="0" b="0"/>
                <wp:wrapNone/>
                <wp:docPr id="26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628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5EA4" w:rsidRPr="00235EA4" w:rsidRDefault="00DE6D2B" w:rsidP="00235EA4">
                            <w:pPr>
                              <w:spacing w:line="276" w:lineRule="auto"/>
                              <w:ind w:left="36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Siempre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ha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sido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importante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el personal y los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se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queden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casa y no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vayan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la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escuela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cuando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están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enfermos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ayudarlos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recuperarse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más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rápidamente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pero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también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ayudar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prevenir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contagio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</w:t>
                            </w:r>
                            <w:proofErr w:type="gram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otros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Con la actual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pandemia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COVID, es </w:t>
                            </w:r>
                            <w:proofErr w:type="spellStart"/>
                            <w:r w:rsid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aún</w:t>
                            </w:r>
                            <w:proofErr w:type="spellEnd"/>
                            <w:r w:rsid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más</w:t>
                            </w:r>
                            <w:proofErr w:type="spellEnd"/>
                            <w:r w:rsid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crítico</w:t>
                            </w:r>
                            <w:proofErr w:type="spellEnd"/>
                            <w:r w:rsid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</w:t>
                            </w:r>
                            <w:proofErr w:type="spellStart"/>
                            <w:r w:rsid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algunas</w:t>
                            </w:r>
                            <w:proofErr w:type="spellEnd"/>
                            <w:r w:rsid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directrices</w:t>
                            </w:r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son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más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estrictas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.</w:t>
                            </w:r>
                            <w:r w:rsidR="009908FB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br/>
                            </w:r>
                            <w:r w:rsidR="00235EA4" w:rsidRPr="00235EA4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</w:rPr>
                              <w:t>Students/staff should stay home if…or students/staff will be sent home if…</w:t>
                            </w:r>
                          </w:p>
                          <w:p w:rsidR="00235EA4" w:rsidRPr="00235EA4" w:rsidRDefault="009908FB" w:rsidP="00235EA4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line="276" w:lineRule="auto"/>
                              <w:ind w:left="81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Tos</w:t>
                            </w:r>
                            <w:proofErr w:type="spellEnd"/>
                          </w:p>
                          <w:p w:rsidR="00235EA4" w:rsidRPr="00235EA4" w:rsidRDefault="00235EA4" w:rsidP="00235EA4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line="276" w:lineRule="auto"/>
                              <w:ind w:left="81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5EA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Di</w:t>
                            </w:r>
                            <w:r w:rsidR="009908F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arrea</w:t>
                            </w:r>
                            <w:proofErr w:type="spellEnd"/>
                          </w:p>
                          <w:p w:rsidR="00235EA4" w:rsidRPr="00235EA4" w:rsidRDefault="00235EA4" w:rsidP="00235EA4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line="276" w:lineRule="auto"/>
                              <w:ind w:left="81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5EA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="009908F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iebre</w:t>
                            </w:r>
                            <w:proofErr w:type="spellEnd"/>
                          </w:p>
                          <w:p w:rsidR="00235EA4" w:rsidRPr="00235EA4" w:rsidRDefault="00235EA4" w:rsidP="009908F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left" w:pos="810"/>
                              </w:tabs>
                              <w:spacing w:line="276" w:lineRule="auto"/>
                              <w:ind w:left="81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235EA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Jaundice</w:t>
                            </w:r>
                            <w:r w:rsidR="009908F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  <w:r w:rsidR="009908FB" w:rsidRPr="009908FB">
                              <w:t xml:space="preserve"> </w:t>
                            </w:r>
                            <w:proofErr w:type="spellStart"/>
                            <w:r w:rsidR="009908FB" w:rsidRPr="009908F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Ictericia</w:t>
                            </w:r>
                            <w:proofErr w:type="spellEnd"/>
                          </w:p>
                          <w:p w:rsidR="009908FB" w:rsidRPr="009908FB" w:rsidRDefault="009908FB" w:rsidP="009908F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left" w:pos="810"/>
                              </w:tabs>
                              <w:spacing w:line="276" w:lineRule="auto"/>
                              <w:ind w:left="81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Piojos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08FB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</w:rPr>
                              <w:t>insectos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908FB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</w:rPr>
                              <w:t>vivos</w:t>
                            </w:r>
                            <w:proofErr w:type="spellEnd"/>
                            <w:r w:rsidRPr="009908FB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235EA4" w:rsidRPr="00235EA4" w:rsidRDefault="009908FB" w:rsidP="009908F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left" w:pos="810"/>
                              </w:tabs>
                              <w:spacing w:line="276" w:lineRule="auto"/>
                              <w:ind w:left="81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Roncha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Sarpullido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Desconocido</w:t>
                            </w:r>
                            <w:proofErr w:type="spellEnd"/>
                          </w:p>
                          <w:p w:rsidR="00081F0A" w:rsidRPr="00081F0A" w:rsidRDefault="00081F0A" w:rsidP="00081F0A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810"/>
                              </w:tabs>
                              <w:spacing w:line="276" w:lineRule="auto"/>
                              <w:ind w:left="900" w:hanging="45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81F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Lesiones</w:t>
                            </w:r>
                            <w:proofErr w:type="spellEnd"/>
                            <w:r w:rsidRPr="00081F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81F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cutáneas</w:t>
                            </w:r>
                            <w:proofErr w:type="spellEnd"/>
                            <w:r w:rsidRPr="00081F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081F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supuración</w:t>
                            </w:r>
                            <w:proofErr w:type="spellEnd"/>
                            <w:r w:rsidRPr="00081F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81F0A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</w:rPr>
                              <w:t xml:space="preserve">(que no </w:t>
                            </w:r>
                            <w:proofErr w:type="spellStart"/>
                            <w:r w:rsidRPr="00081F0A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</w:rPr>
                              <w:t>puede</w:t>
                            </w:r>
                            <w:proofErr w:type="spellEnd"/>
                            <w:r w:rsidRPr="00081F0A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81F0A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</w:rPr>
                              <w:t>contener</w:t>
                            </w:r>
                            <w:proofErr w:type="spellEnd"/>
                            <w:r w:rsidRPr="00081F0A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081F0A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</w:rPr>
                              <w:t>vendaje</w:t>
                            </w:r>
                            <w:proofErr w:type="spellEnd"/>
                            <w:r w:rsidRPr="00081F0A"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81F0A" w:rsidRPr="00E656AC" w:rsidRDefault="00081F0A" w:rsidP="00081F0A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810"/>
                              </w:tabs>
                              <w:spacing w:line="276" w:lineRule="auto"/>
                              <w:ind w:left="900" w:hanging="45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Rigidez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cuello</w:t>
                            </w:r>
                            <w:proofErr w:type="spellEnd"/>
                            <w:r w:rsidRPr="00081F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acompañado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Pr="00081F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dolor de cabeza con </w:t>
                            </w:r>
                            <w:proofErr w:type="spellStart"/>
                            <w:r w:rsidRPr="00081F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fiebre</w:t>
                            </w:r>
                            <w:proofErr w:type="spellEnd"/>
                          </w:p>
                          <w:p w:rsidR="00E656AC" w:rsidRPr="00081F0A" w:rsidRDefault="00E656AC" w:rsidP="00081F0A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810"/>
                              </w:tabs>
                              <w:spacing w:line="276" w:lineRule="auto"/>
                              <w:ind w:left="900" w:hanging="45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Strep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throuat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Faringitis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por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Estreptococo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56AC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(</w:t>
                            </w:r>
                            <w:proofErr w:type="spellStart"/>
                            <w:r w:rsidRPr="00E656AC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puede</w:t>
                            </w:r>
                            <w:proofErr w:type="spellEnd"/>
                            <w:r w:rsidRPr="00E656AC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656AC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regresar</w:t>
                            </w:r>
                            <w:proofErr w:type="spellEnd"/>
                            <w:r w:rsidRPr="00E656AC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656AC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después</w:t>
                            </w:r>
                            <w:proofErr w:type="spellEnd"/>
                            <w:r w:rsidRPr="00E656AC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24 horas con </w:t>
                            </w:r>
                            <w:proofErr w:type="spellStart"/>
                            <w:r w:rsidRPr="00E656AC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antibióticos</w:t>
                            </w:r>
                            <w:proofErr w:type="spellEnd"/>
                            <w:r w:rsidRPr="00E656AC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235EA4" w:rsidRPr="00235EA4" w:rsidRDefault="00235EA4" w:rsidP="00235EA4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line="276" w:lineRule="auto"/>
                              <w:ind w:left="81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5EA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V</w:t>
                            </w:r>
                            <w:r w:rsid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ómito</w:t>
                            </w:r>
                            <w:proofErr w:type="spellEnd"/>
                          </w:p>
                          <w:p w:rsidR="00235EA4" w:rsidRPr="00235EA4" w:rsidRDefault="00E656AC" w:rsidP="00E656AC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900"/>
                              </w:tabs>
                              <w:spacing w:line="276" w:lineRule="auto"/>
                              <w:ind w:left="81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Drenaje</w:t>
                            </w:r>
                            <w:proofErr w:type="spellEnd"/>
                            <w:r w:rsidR="00E2681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 w:rsidR="00E2681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secresión</w:t>
                            </w:r>
                            <w:proofErr w:type="spellEnd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de color</w:t>
                            </w:r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cualquier</w:t>
                            </w:r>
                            <w:proofErr w:type="spellEnd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color que no sea claro) de los </w:t>
                            </w:r>
                            <w:proofErr w:type="spellStart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ojos</w:t>
                            </w:r>
                            <w:proofErr w:type="spellEnd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oídos</w:t>
                            </w:r>
                            <w:proofErr w:type="spellEnd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nariz</w:t>
                            </w:r>
                            <w:proofErr w:type="spellEnd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boca</w:t>
                            </w:r>
                            <w:proofErr w:type="spellEnd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 </w:t>
                            </w:r>
                            <w:proofErr w:type="spellStart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cualquier</w:t>
                            </w:r>
                            <w:proofErr w:type="spellEnd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parte</w:t>
                            </w:r>
                            <w:proofErr w:type="spellEnd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E656A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cuerpo</w:t>
                            </w:r>
                            <w:proofErr w:type="spellEnd"/>
                          </w:p>
                          <w:p w:rsidR="00235EA4" w:rsidRPr="004E3C07" w:rsidRDefault="004E3C07" w:rsidP="004E3C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900"/>
                              </w:tabs>
                              <w:ind w:left="81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Otros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síntomas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quejas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impiden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que el </w:t>
                            </w: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estudiante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participe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sus </w:t>
                            </w: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actividades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escolares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habituales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. Un </w:t>
                            </w: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ejemplo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estudiante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está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letárgico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y se </w:t>
                            </w: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queja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que no se </w:t>
                            </w:r>
                            <w:proofErr w:type="spellStart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siente</w:t>
                            </w:r>
                            <w:proofErr w:type="spellEnd"/>
                            <w:r w:rsidRPr="004E3C0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bien.</w:t>
                            </w:r>
                          </w:p>
                          <w:p w:rsidR="00E2681C" w:rsidRPr="00E2681C" w:rsidRDefault="00E2681C" w:rsidP="00E268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ind w:left="81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2681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Síntomas</w:t>
                            </w:r>
                            <w:proofErr w:type="spellEnd"/>
                            <w:r w:rsidRPr="00E2681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681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específicos</w:t>
                            </w:r>
                            <w:proofErr w:type="spellEnd"/>
                            <w:r w:rsidRPr="00E2681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del Coronavirus: </w:t>
                            </w:r>
                            <w:proofErr w:type="spellStart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tos</w:t>
                            </w:r>
                            <w:proofErr w:type="spellEnd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fiebre</w:t>
                            </w:r>
                            <w:proofErr w:type="spellEnd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escalofríos</w:t>
                            </w:r>
                            <w:proofErr w:type="spellEnd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dificultad</w:t>
                            </w:r>
                            <w:proofErr w:type="spellEnd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respirar</w:t>
                            </w:r>
                            <w:proofErr w:type="spellEnd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dolor muscular, dolor de cabeza, dolor de </w:t>
                            </w:r>
                            <w:proofErr w:type="spellStart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garganta</w:t>
                            </w:r>
                            <w:proofErr w:type="spellEnd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nueva</w:t>
                            </w:r>
                            <w:proofErr w:type="spellEnd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pérdida</w:t>
                            </w:r>
                            <w:proofErr w:type="spellEnd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del gusto u </w:t>
                            </w:r>
                            <w:proofErr w:type="spellStart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olfato</w:t>
                            </w:r>
                            <w:proofErr w:type="spellEnd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diarrea</w:t>
                            </w:r>
                            <w:proofErr w:type="spellEnd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náuseas</w:t>
                            </w:r>
                            <w:proofErr w:type="spellEnd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vómitos</w:t>
                            </w:r>
                            <w:proofErr w:type="spellEnd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congestión</w:t>
                            </w:r>
                            <w:proofErr w:type="spellEnd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nasal y </w:t>
                            </w:r>
                            <w:proofErr w:type="spellStart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secreción</w:t>
                            </w:r>
                            <w:proofErr w:type="spellEnd"/>
                            <w:r w:rsidRPr="00E2681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nasal.</w:t>
                            </w:r>
                          </w:p>
                          <w:p w:rsidR="00456EF6" w:rsidRPr="002A7B92" w:rsidRDefault="00456EF6" w:rsidP="00456EF6">
                            <w:pP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Una persona debe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quedarse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casa hasta que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su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temperatura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esté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por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debajo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100.4 F (por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vía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oral)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durante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un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mínimo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24 horas sin el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uso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medicamentos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reducir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la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fiebre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cuando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síntomas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se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resuelvan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o un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médico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apruebe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su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regreso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la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escuela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caso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una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sospecha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conocida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</w:t>
                            </w:r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nfermedad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contagiosa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. (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Ejemplos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enfermedades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transmisibles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: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faringitis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estreptocócica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varicela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culebrilla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herpes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simple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hepatitis A,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impétigo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infecciones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la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piel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por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hongos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piojos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fiebre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aftosa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sarna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enrojecimiento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los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ojos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con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mucosidad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espesa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o pus que sale,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conjuntivitis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etc.)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Cuando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un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niño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se le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diagnostica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tal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enfermedad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se debe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alertar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la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oficina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salud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la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escuela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456EF6" w:rsidRPr="002A7B92" w:rsidRDefault="00456EF6" w:rsidP="00456EF6">
                            <w:pP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Cualq</w:t>
                            </w:r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uier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/personal que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haya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estado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expuesto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conscientemente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COVID-19 dentro de los 14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días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anteriores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debe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permanecer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casa y no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ir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la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escuela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hasta que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hayan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ocurrido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14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días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después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la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exposición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no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muestren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síntomas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junto con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notificar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al </w:t>
                            </w:r>
                            <w:proofErr w:type="spellStart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distrito</w:t>
                            </w:r>
                            <w:proofErr w:type="spellEnd"/>
                            <w:r w:rsidRPr="002A7B9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escolar.</w:t>
                            </w:r>
                          </w:p>
                          <w:p w:rsidR="009762F4" w:rsidRPr="00235EA4" w:rsidRDefault="009762F4" w:rsidP="00456EF6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E5E95" id="Text Box 36" o:spid="_x0000_s1061" type="#_x0000_t202" style="position:absolute;margin-left:13.5pt;margin-top:28.25pt;width:550.5pt;height:495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235EA4" w:rsidRPr="00235EA4" w:rsidRDefault="00DE6D2B" w:rsidP="00235EA4">
                      <w:pPr>
                        <w:spacing w:line="276" w:lineRule="auto"/>
                        <w:ind w:left="36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Siempre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ha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sido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importante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el personal y los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se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queden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casa y no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vayan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la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escuela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cuando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están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enfermos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ayudarlos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recuperarse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más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rápidamente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pero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también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ayudar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prevenir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contagio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</w:t>
                      </w:r>
                      <w:proofErr w:type="gram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otros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Con la actual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pandemia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COVID, es </w:t>
                      </w:r>
                      <w:proofErr w:type="spellStart"/>
                      <w:r w:rsid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aún</w:t>
                      </w:r>
                      <w:proofErr w:type="spellEnd"/>
                      <w:r w:rsid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más</w:t>
                      </w:r>
                      <w:proofErr w:type="spellEnd"/>
                      <w:r w:rsid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crítico</w:t>
                      </w:r>
                      <w:proofErr w:type="spellEnd"/>
                      <w:r w:rsid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</w:t>
                      </w:r>
                      <w:proofErr w:type="spellStart"/>
                      <w:r w:rsid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algunas</w:t>
                      </w:r>
                      <w:proofErr w:type="spellEnd"/>
                      <w:r w:rsid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directrices</w:t>
                      </w:r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son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más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estrictas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.</w:t>
                      </w:r>
                      <w:r w:rsidR="009908FB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br/>
                      </w:r>
                      <w:r w:rsidR="00235EA4" w:rsidRPr="00235EA4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</w:rPr>
                        <w:t>Students/staff should stay home if…or students/staff will be sent home if…</w:t>
                      </w:r>
                    </w:p>
                    <w:p w:rsidR="00235EA4" w:rsidRPr="00235EA4" w:rsidRDefault="009908FB" w:rsidP="00235EA4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line="276" w:lineRule="auto"/>
                        <w:ind w:left="81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Tos</w:t>
                      </w:r>
                      <w:proofErr w:type="spellEnd"/>
                    </w:p>
                    <w:p w:rsidR="00235EA4" w:rsidRPr="00235EA4" w:rsidRDefault="00235EA4" w:rsidP="00235EA4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line="276" w:lineRule="auto"/>
                        <w:ind w:left="81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235EA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Di</w:t>
                      </w:r>
                      <w:r w:rsidR="009908FB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arrea</w:t>
                      </w:r>
                      <w:proofErr w:type="spellEnd"/>
                    </w:p>
                    <w:p w:rsidR="00235EA4" w:rsidRPr="00235EA4" w:rsidRDefault="00235EA4" w:rsidP="00235EA4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line="276" w:lineRule="auto"/>
                        <w:ind w:left="81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235EA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 w:rsidR="009908FB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iebre</w:t>
                      </w:r>
                      <w:proofErr w:type="spellEnd"/>
                    </w:p>
                    <w:p w:rsidR="00235EA4" w:rsidRPr="00235EA4" w:rsidRDefault="00235EA4" w:rsidP="009908FB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left" w:pos="810"/>
                        </w:tabs>
                        <w:spacing w:line="276" w:lineRule="auto"/>
                        <w:ind w:left="81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235EA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Jaundice</w:t>
                      </w:r>
                      <w:r w:rsidR="009908FB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/</w:t>
                      </w:r>
                      <w:r w:rsidR="009908FB" w:rsidRPr="009908FB">
                        <w:t xml:space="preserve"> </w:t>
                      </w:r>
                      <w:proofErr w:type="spellStart"/>
                      <w:r w:rsidR="009908FB" w:rsidRPr="009908FB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Ictericia</w:t>
                      </w:r>
                      <w:proofErr w:type="spellEnd"/>
                    </w:p>
                    <w:p w:rsidR="009908FB" w:rsidRPr="009908FB" w:rsidRDefault="009908FB" w:rsidP="009908FB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left" w:pos="810"/>
                        </w:tabs>
                        <w:spacing w:line="276" w:lineRule="auto"/>
                        <w:ind w:left="81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Piojos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908FB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</w:rPr>
                        <w:t>insectos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908FB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</w:rPr>
                        <w:t>vivos</w:t>
                      </w:r>
                      <w:proofErr w:type="spellEnd"/>
                      <w:r w:rsidRPr="009908FB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:rsidR="00235EA4" w:rsidRPr="00235EA4" w:rsidRDefault="009908FB" w:rsidP="009908FB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left" w:pos="810"/>
                        </w:tabs>
                        <w:spacing w:line="276" w:lineRule="auto"/>
                        <w:ind w:left="81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Roncha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Sarpullido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Desconocido</w:t>
                      </w:r>
                      <w:proofErr w:type="spellEnd"/>
                    </w:p>
                    <w:p w:rsidR="00081F0A" w:rsidRPr="00081F0A" w:rsidRDefault="00081F0A" w:rsidP="00081F0A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810"/>
                        </w:tabs>
                        <w:spacing w:line="276" w:lineRule="auto"/>
                        <w:ind w:left="900" w:hanging="45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081F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Lesiones</w:t>
                      </w:r>
                      <w:proofErr w:type="spellEnd"/>
                      <w:r w:rsidRPr="00081F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81F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cutáneas</w:t>
                      </w:r>
                      <w:proofErr w:type="spellEnd"/>
                      <w:r w:rsidRPr="00081F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081F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supuración</w:t>
                      </w:r>
                      <w:proofErr w:type="spellEnd"/>
                      <w:r w:rsidRPr="00081F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81F0A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</w:rPr>
                        <w:t xml:space="preserve">(que no </w:t>
                      </w:r>
                      <w:proofErr w:type="spellStart"/>
                      <w:r w:rsidRPr="00081F0A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</w:rPr>
                        <w:t>puede</w:t>
                      </w:r>
                      <w:proofErr w:type="spellEnd"/>
                      <w:r w:rsidRPr="00081F0A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81F0A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</w:rPr>
                        <w:t>contener</w:t>
                      </w:r>
                      <w:proofErr w:type="spellEnd"/>
                      <w:r w:rsidRPr="00081F0A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</w:rPr>
                        <w:t xml:space="preserve"> un </w:t>
                      </w:r>
                      <w:proofErr w:type="spellStart"/>
                      <w:r w:rsidRPr="00081F0A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</w:rPr>
                        <w:t>vendaje</w:t>
                      </w:r>
                      <w:proofErr w:type="spellEnd"/>
                      <w:r w:rsidRPr="00081F0A"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:rsidR="00081F0A" w:rsidRPr="00E656AC" w:rsidRDefault="00081F0A" w:rsidP="00081F0A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810"/>
                        </w:tabs>
                        <w:spacing w:line="276" w:lineRule="auto"/>
                        <w:ind w:left="900" w:hanging="45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Rigidez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en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cuello</w:t>
                      </w:r>
                      <w:proofErr w:type="spellEnd"/>
                      <w:r w:rsidRPr="00081F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acompañado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de </w:t>
                      </w:r>
                      <w:r w:rsidRPr="00081F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dolor de cabeza con </w:t>
                      </w:r>
                      <w:proofErr w:type="spellStart"/>
                      <w:r w:rsidRPr="00081F0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fiebre</w:t>
                      </w:r>
                      <w:proofErr w:type="spellEnd"/>
                    </w:p>
                    <w:p w:rsidR="00E656AC" w:rsidRPr="00081F0A" w:rsidRDefault="00E656AC" w:rsidP="00081F0A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810"/>
                        </w:tabs>
                        <w:spacing w:line="276" w:lineRule="auto"/>
                        <w:ind w:left="900" w:hanging="45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Strep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throuat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Faringitis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por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Estreptococo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E656AC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(</w:t>
                      </w:r>
                      <w:proofErr w:type="spellStart"/>
                      <w:r w:rsidRPr="00E656AC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puede</w:t>
                      </w:r>
                      <w:proofErr w:type="spellEnd"/>
                      <w:r w:rsidRPr="00E656AC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656AC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regresar</w:t>
                      </w:r>
                      <w:proofErr w:type="spellEnd"/>
                      <w:r w:rsidRPr="00E656AC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656AC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después</w:t>
                      </w:r>
                      <w:proofErr w:type="spellEnd"/>
                      <w:r w:rsidRPr="00E656AC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24 horas con </w:t>
                      </w:r>
                      <w:proofErr w:type="spellStart"/>
                      <w:r w:rsidRPr="00E656AC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antibióticos</w:t>
                      </w:r>
                      <w:proofErr w:type="spellEnd"/>
                      <w:r w:rsidRPr="00E656AC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)</w:t>
                      </w:r>
                    </w:p>
                    <w:p w:rsidR="00235EA4" w:rsidRPr="00235EA4" w:rsidRDefault="00235EA4" w:rsidP="00235EA4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line="276" w:lineRule="auto"/>
                        <w:ind w:left="81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235EA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V</w:t>
                      </w:r>
                      <w:r w:rsid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ómito</w:t>
                      </w:r>
                      <w:proofErr w:type="spellEnd"/>
                    </w:p>
                    <w:p w:rsidR="00235EA4" w:rsidRPr="00235EA4" w:rsidRDefault="00E656AC" w:rsidP="00E656AC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900"/>
                        </w:tabs>
                        <w:spacing w:line="276" w:lineRule="auto"/>
                        <w:ind w:left="81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Drenaje</w:t>
                      </w:r>
                      <w:proofErr w:type="spellEnd"/>
                      <w:r w:rsidR="00E2681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="00E2681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secresión</w:t>
                      </w:r>
                      <w:proofErr w:type="spellEnd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de color</w:t>
                      </w:r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cualquier</w:t>
                      </w:r>
                      <w:proofErr w:type="spellEnd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color que no sea claro) de los </w:t>
                      </w:r>
                      <w:proofErr w:type="spellStart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ojos</w:t>
                      </w:r>
                      <w:proofErr w:type="spellEnd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oídos</w:t>
                      </w:r>
                      <w:proofErr w:type="spellEnd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nariz</w:t>
                      </w:r>
                      <w:proofErr w:type="spellEnd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boca</w:t>
                      </w:r>
                      <w:proofErr w:type="spellEnd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o </w:t>
                      </w:r>
                      <w:proofErr w:type="spellStart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cualquier</w:t>
                      </w:r>
                      <w:proofErr w:type="spellEnd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parte</w:t>
                      </w:r>
                      <w:proofErr w:type="spellEnd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E656AC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cuerpo</w:t>
                      </w:r>
                      <w:proofErr w:type="spellEnd"/>
                    </w:p>
                    <w:p w:rsidR="00235EA4" w:rsidRPr="004E3C07" w:rsidRDefault="004E3C07" w:rsidP="004E3C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900"/>
                        </w:tabs>
                        <w:ind w:left="81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Otros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síntomas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quejas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que </w:t>
                      </w: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impiden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que el </w:t>
                      </w: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estudiante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participe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sus </w:t>
                      </w: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actividades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escolares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habituales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. Un </w:t>
                      </w: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ejemplo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estudiante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está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letárgico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y se </w:t>
                      </w: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queja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que no se </w:t>
                      </w:r>
                      <w:proofErr w:type="spellStart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siente</w:t>
                      </w:r>
                      <w:proofErr w:type="spellEnd"/>
                      <w:r w:rsidRPr="004E3C0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bien.</w:t>
                      </w:r>
                    </w:p>
                    <w:p w:rsidR="00E2681C" w:rsidRPr="00E2681C" w:rsidRDefault="00E2681C" w:rsidP="00E2681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ind w:left="81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E2681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Síntomas</w:t>
                      </w:r>
                      <w:proofErr w:type="spellEnd"/>
                      <w:r w:rsidRPr="00E2681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681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específicos</w:t>
                      </w:r>
                      <w:proofErr w:type="spellEnd"/>
                      <w:r w:rsidRPr="00E2681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del Coronavirus: </w:t>
                      </w:r>
                      <w:proofErr w:type="spellStart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tos</w:t>
                      </w:r>
                      <w:proofErr w:type="spellEnd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fiebre</w:t>
                      </w:r>
                      <w:proofErr w:type="spellEnd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escalofríos</w:t>
                      </w:r>
                      <w:proofErr w:type="spellEnd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dificultad</w:t>
                      </w:r>
                      <w:proofErr w:type="spellEnd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respirar</w:t>
                      </w:r>
                      <w:proofErr w:type="spellEnd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dolor muscular, dolor de cabeza, dolor de </w:t>
                      </w:r>
                      <w:proofErr w:type="spellStart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garganta</w:t>
                      </w:r>
                      <w:proofErr w:type="spellEnd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nueva</w:t>
                      </w:r>
                      <w:proofErr w:type="spellEnd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pérdida</w:t>
                      </w:r>
                      <w:proofErr w:type="spellEnd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del gusto u </w:t>
                      </w:r>
                      <w:proofErr w:type="spellStart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olfato</w:t>
                      </w:r>
                      <w:proofErr w:type="spellEnd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diarrea</w:t>
                      </w:r>
                      <w:proofErr w:type="spellEnd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náuseas</w:t>
                      </w:r>
                      <w:proofErr w:type="spellEnd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vómitos</w:t>
                      </w:r>
                      <w:proofErr w:type="spellEnd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congestión</w:t>
                      </w:r>
                      <w:proofErr w:type="spellEnd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nasal y </w:t>
                      </w:r>
                      <w:proofErr w:type="spellStart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secreción</w:t>
                      </w:r>
                      <w:proofErr w:type="spellEnd"/>
                      <w:r w:rsidRPr="00E2681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nasal.</w:t>
                      </w:r>
                    </w:p>
                    <w:p w:rsidR="00456EF6" w:rsidRPr="002A7B92" w:rsidRDefault="00456EF6" w:rsidP="00456EF6">
                      <w:pP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Una persona debe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quedarse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casa hasta que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su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temperatura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esté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por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debajo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100.4 F (por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vía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oral)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durante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un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mínimo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24 horas sin el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uso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medicamentos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reducir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la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fiebre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cuando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síntomas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se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resuelvan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o un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médico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apruebe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su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regreso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la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escuela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caso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una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sospecha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conocida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</w:t>
                      </w:r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nfermedad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contagiosa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. (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Ejemplos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enfermedades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transmisibles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: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faringitis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estreptocócica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varicela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culebrilla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herpes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simple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hepatitis A,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impétigo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infecciones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la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piel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por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hongos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piojos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fiebre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aftosa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sarna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enrojecimiento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los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ojos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con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mucosidad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espesa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o pus que sale,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conjuntivitis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etc.)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Cuando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un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niño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se le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diagnostica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tal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enfermedad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se debe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alertar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la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oficina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salud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la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escuela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.</w:t>
                      </w:r>
                    </w:p>
                    <w:p w:rsidR="00456EF6" w:rsidRPr="002A7B92" w:rsidRDefault="00456EF6" w:rsidP="00456EF6">
                      <w:pP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Cualq</w:t>
                      </w:r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uier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/personal que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haya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estado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expuesto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conscientemente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COVID-19 dentro de los 14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días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anteriores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debe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permanecer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casa y no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ir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la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escuela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hasta que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hayan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ocurrido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14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días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después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la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exposición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no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muestren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síntomas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junto con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notificar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al </w:t>
                      </w:r>
                      <w:proofErr w:type="spellStart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distrito</w:t>
                      </w:r>
                      <w:proofErr w:type="spellEnd"/>
                      <w:r w:rsidRPr="002A7B9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escolar.</w:t>
                      </w:r>
                    </w:p>
                    <w:p w:rsidR="009762F4" w:rsidRPr="00235EA4" w:rsidRDefault="009762F4" w:rsidP="00456EF6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2A26">
        <w:br w:type="page"/>
      </w:r>
    </w:p>
    <w:p w:rsidR="00632A26" w:rsidRDefault="003D758B">
      <w:r>
        <w:rPr>
          <w:noProof/>
        </w:rPr>
        <w:lastRenderedPageBreak/>
        <w:drawing>
          <wp:anchor distT="0" distB="0" distL="114300" distR="114300" simplePos="0" relativeHeight="251924992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0</wp:posOffset>
            </wp:positionV>
            <wp:extent cx="7229475" cy="9594850"/>
            <wp:effectExtent l="0" t="0" r="9525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-2021 Calendar - Re-Adopted 4.16.2020 - Previously Adopted 1.16.202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" t="3723" r="4036" b="1596"/>
                    <a:stretch/>
                  </pic:blipFill>
                  <pic:spPr bwMode="auto">
                    <a:xfrm>
                      <a:off x="0" y="0"/>
                      <a:ext cx="7229475" cy="959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A26">
        <w:br w:type="page"/>
      </w:r>
    </w:p>
    <w:p w:rsidR="00632A26" w:rsidRDefault="00AC0FDF">
      <w:r w:rsidRPr="000F641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0DEBFF37" wp14:editId="31AA9B93">
                <wp:simplePos x="0" y="0"/>
                <wp:positionH relativeFrom="margin">
                  <wp:align>right</wp:align>
                </wp:positionH>
                <wp:positionV relativeFrom="paragraph">
                  <wp:posOffset>-2969</wp:posOffset>
                </wp:positionV>
                <wp:extent cx="7303325" cy="485775"/>
                <wp:effectExtent l="0" t="0" r="0" b="9525"/>
                <wp:wrapNone/>
                <wp:docPr id="26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3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0FDF" w:rsidRPr="008275A1" w:rsidRDefault="00822832" w:rsidP="00AC0FDF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822832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0"/>
                                <w:szCs w:val="60"/>
                              </w:rPr>
                              <w:t>Está</w:t>
                            </w:r>
                            <w:proofErr w:type="spellEnd"/>
                            <w:r w:rsidRPr="00822832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0"/>
                                <w:szCs w:val="60"/>
                              </w:rPr>
                              <w:t>E</w:t>
                            </w:r>
                            <w:r w:rsidRPr="00822832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0"/>
                                <w:szCs w:val="60"/>
                              </w:rPr>
                              <w:t>mpezando</w:t>
                            </w:r>
                            <w:proofErr w:type="spellEnd"/>
                            <w:r w:rsidRPr="00822832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0"/>
                                <w:szCs w:val="6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0"/>
                                <w:szCs w:val="60"/>
                              </w:rPr>
                              <w:t>P</w:t>
                            </w:r>
                            <w:r w:rsidRPr="00822832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0"/>
                                <w:szCs w:val="60"/>
                              </w:rPr>
                              <w:t>arecerse</w:t>
                            </w:r>
                            <w:proofErr w:type="spellEnd"/>
                            <w:r w:rsidRPr="00822832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0"/>
                                <w:szCs w:val="60"/>
                              </w:rPr>
                              <w:t>M</w:t>
                            </w:r>
                            <w:r w:rsidRPr="00822832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0"/>
                                <w:szCs w:val="60"/>
                              </w:rPr>
                              <w:t>ucho</w:t>
                            </w:r>
                            <w:proofErr w:type="spellEnd"/>
                            <w:r w:rsidRPr="00822832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0"/>
                                <w:szCs w:val="60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0"/>
                                <w:szCs w:val="60"/>
                              </w:rPr>
                              <w:t>O</w:t>
                            </w:r>
                            <w:r w:rsidRPr="00822832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0"/>
                                <w:szCs w:val="60"/>
                              </w:rPr>
                              <w:t>toño</w:t>
                            </w:r>
                            <w:proofErr w:type="spellEnd"/>
                            <w:r w:rsidRPr="00822832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AC0FDF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4"/>
                                <w:szCs w:val="6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BFF37" id="_x0000_s1062" type="#_x0000_t202" style="position:absolute;margin-left:523.85pt;margin-top:-.25pt;width:575.05pt;height:38.25pt;z-index:251921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" filled="f" fillcolor="#fffffe" stroked="f" strokecolor="#212120" insetpen="t">
                <v:textbox inset="2.88pt,2.88pt,2.88pt,2.88pt">
                  <w:txbxContent>
                    <w:p w:rsidR="00AC0FDF" w:rsidRPr="008275A1" w:rsidRDefault="00822832" w:rsidP="00AC0FDF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4"/>
                          <w:szCs w:val="64"/>
                        </w:rPr>
                      </w:pPr>
                      <w:proofErr w:type="spellStart"/>
                      <w:r w:rsidRPr="00822832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0"/>
                          <w:szCs w:val="60"/>
                        </w:rPr>
                        <w:t>Está</w:t>
                      </w:r>
                      <w:proofErr w:type="spellEnd"/>
                      <w:r w:rsidRPr="00822832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0"/>
                          <w:szCs w:val="60"/>
                        </w:rPr>
                        <w:t>E</w:t>
                      </w:r>
                      <w:r w:rsidRPr="00822832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0"/>
                          <w:szCs w:val="60"/>
                        </w:rPr>
                        <w:t>mpezando</w:t>
                      </w:r>
                      <w:proofErr w:type="spellEnd"/>
                      <w:r w:rsidRPr="00822832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0"/>
                          <w:szCs w:val="6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0"/>
                          <w:szCs w:val="60"/>
                        </w:rPr>
                        <w:t>P</w:t>
                      </w:r>
                      <w:r w:rsidRPr="00822832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0"/>
                          <w:szCs w:val="60"/>
                        </w:rPr>
                        <w:t>arecerse</w:t>
                      </w:r>
                      <w:proofErr w:type="spellEnd"/>
                      <w:r w:rsidRPr="00822832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0"/>
                          <w:szCs w:val="60"/>
                        </w:rPr>
                        <w:t>M</w:t>
                      </w:r>
                      <w:r w:rsidRPr="00822832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0"/>
                          <w:szCs w:val="60"/>
                        </w:rPr>
                        <w:t>ucho</w:t>
                      </w:r>
                      <w:proofErr w:type="spellEnd"/>
                      <w:r w:rsidRPr="00822832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0"/>
                          <w:szCs w:val="60"/>
                        </w:rPr>
                        <w:t xml:space="preserve"> al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0"/>
                          <w:szCs w:val="60"/>
                        </w:rPr>
                        <w:t>O</w:t>
                      </w:r>
                      <w:r w:rsidRPr="00822832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0"/>
                          <w:szCs w:val="60"/>
                        </w:rPr>
                        <w:t>toño</w:t>
                      </w:r>
                      <w:proofErr w:type="spellEnd"/>
                      <w:r w:rsidRPr="00822832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0"/>
                          <w:szCs w:val="60"/>
                        </w:rPr>
                        <w:t xml:space="preserve"> </w:t>
                      </w:r>
                      <w:r w:rsidR="00AC0FDF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4"/>
                          <w:szCs w:val="64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2A26" w:rsidRDefault="00462B5A">
      <w:r>
        <w:rPr>
          <w:noProof/>
        </w:rPr>
        <w:drawing>
          <wp:anchor distT="0" distB="0" distL="114300" distR="114300" simplePos="0" relativeHeight="251932160" behindDoc="0" locked="0" layoutInCell="1" allowOverlap="1">
            <wp:simplePos x="0" y="0"/>
            <wp:positionH relativeFrom="margin">
              <wp:posOffset>3867785</wp:posOffset>
            </wp:positionH>
            <wp:positionV relativeFrom="margin">
              <wp:posOffset>6172200</wp:posOffset>
            </wp:positionV>
            <wp:extent cx="1388745" cy="1828800"/>
            <wp:effectExtent l="8573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3" r="8380"/>
                    <a:stretch/>
                  </pic:blipFill>
                  <pic:spPr bwMode="auto">
                    <a:xfrm rot="5400000">
                      <a:off x="0" y="0"/>
                      <a:ext cx="13887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040" behindDoc="0" locked="0" layoutInCell="1" allowOverlap="1">
            <wp:simplePos x="0" y="0"/>
            <wp:positionH relativeFrom="margin">
              <wp:posOffset>1702019</wp:posOffset>
            </wp:positionH>
            <wp:positionV relativeFrom="margin">
              <wp:posOffset>6412099</wp:posOffset>
            </wp:positionV>
            <wp:extent cx="1828800" cy="13728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1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6241853</wp:posOffset>
            </wp:positionV>
            <wp:extent cx="1737360" cy="1556385"/>
            <wp:effectExtent l="0" t="0" r="0" b="571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37"/>
                    <a:stretch/>
                  </pic:blipFill>
                  <pic:spPr bwMode="auto">
                    <a:xfrm>
                      <a:off x="0" y="0"/>
                      <a:ext cx="173736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1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6136640</wp:posOffset>
            </wp:positionV>
            <wp:extent cx="1697990" cy="1555115"/>
            <wp:effectExtent l="0" t="4763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4" t="5475" r="3088" b="9455"/>
                    <a:stretch/>
                  </pic:blipFill>
                  <pic:spPr bwMode="auto">
                    <a:xfrm rot="5400000">
                      <a:off x="0" y="0"/>
                      <a:ext cx="169799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352" behindDoc="0" locked="0" layoutInCell="1" allowOverlap="1">
            <wp:simplePos x="0" y="0"/>
            <wp:positionH relativeFrom="margin">
              <wp:posOffset>4841875</wp:posOffset>
            </wp:positionH>
            <wp:positionV relativeFrom="margin">
              <wp:posOffset>4164330</wp:posOffset>
            </wp:positionV>
            <wp:extent cx="1979930" cy="1828800"/>
            <wp:effectExtent l="0" t="635" r="635" b="63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1" r="6220"/>
                    <a:stretch/>
                  </pic:blipFill>
                  <pic:spPr bwMode="auto">
                    <a:xfrm rot="5400000">
                      <a:off x="0" y="0"/>
                      <a:ext cx="19799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304" behindDoc="0" locked="0" layoutInCell="1" allowOverlap="1">
            <wp:simplePos x="0" y="0"/>
            <wp:positionH relativeFrom="margin">
              <wp:posOffset>2149060</wp:posOffset>
            </wp:positionH>
            <wp:positionV relativeFrom="margin">
              <wp:posOffset>4370179</wp:posOffset>
            </wp:positionV>
            <wp:extent cx="2497959" cy="182880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1" t="9375"/>
                    <a:stretch/>
                  </pic:blipFill>
                  <pic:spPr bwMode="auto">
                    <a:xfrm>
                      <a:off x="0" y="0"/>
                      <a:ext cx="249795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064" behindDoc="0" locked="0" layoutInCell="1" allowOverlap="1">
            <wp:simplePos x="0" y="0"/>
            <wp:positionH relativeFrom="margin">
              <wp:posOffset>236483</wp:posOffset>
            </wp:positionH>
            <wp:positionV relativeFrom="margin">
              <wp:align>bottom</wp:align>
            </wp:positionV>
            <wp:extent cx="1828800" cy="137223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208" behindDoc="0" locked="0" layoutInCell="1" allowOverlap="1">
            <wp:simplePos x="0" y="0"/>
            <wp:positionH relativeFrom="margin">
              <wp:posOffset>5334635</wp:posOffset>
            </wp:positionH>
            <wp:positionV relativeFrom="margin">
              <wp:posOffset>7856855</wp:posOffset>
            </wp:positionV>
            <wp:extent cx="1635760" cy="1828800"/>
            <wp:effectExtent l="0" t="1270" r="1270" b="127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6"/>
                    <a:stretch/>
                  </pic:blipFill>
                  <pic:spPr bwMode="auto">
                    <a:xfrm rot="5400000">
                      <a:off x="0" y="0"/>
                      <a:ext cx="16357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1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559685" cy="1480820"/>
            <wp:effectExtent l="0" t="0" r="0" b="508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 t="20925" b="12988"/>
                    <a:stretch/>
                  </pic:blipFill>
                  <pic:spPr bwMode="auto">
                    <a:xfrm>
                      <a:off x="0" y="0"/>
                      <a:ext cx="255968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D6E">
        <w:rPr>
          <w:noProof/>
        </w:rPr>
        <w:drawing>
          <wp:anchor distT="0" distB="0" distL="114300" distR="114300" simplePos="0" relativeHeight="2519424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4090999</wp:posOffset>
            </wp:positionV>
            <wp:extent cx="1938655" cy="1828800"/>
            <wp:effectExtent l="0" t="0" r="444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1" r="10660"/>
                    <a:stretch/>
                  </pic:blipFill>
                  <pic:spPr bwMode="auto">
                    <a:xfrm>
                      <a:off x="0" y="0"/>
                      <a:ext cx="19386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D6E">
        <w:rPr>
          <w:noProof/>
        </w:rPr>
        <w:drawing>
          <wp:anchor distT="0" distB="0" distL="114300" distR="114300" simplePos="0" relativeHeight="251941376" behindDoc="0" locked="0" layoutInCell="1" allowOverlap="1">
            <wp:simplePos x="0" y="0"/>
            <wp:positionH relativeFrom="margin">
              <wp:posOffset>2146935</wp:posOffset>
            </wp:positionH>
            <wp:positionV relativeFrom="margin">
              <wp:posOffset>2345690</wp:posOffset>
            </wp:positionV>
            <wp:extent cx="2145030" cy="1628775"/>
            <wp:effectExtent l="0" t="8573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1" r="11905" b="4520"/>
                    <a:stretch/>
                  </pic:blipFill>
                  <pic:spPr bwMode="auto">
                    <a:xfrm rot="5400000">
                      <a:off x="0" y="0"/>
                      <a:ext cx="214503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D6E">
        <w:rPr>
          <w:noProof/>
        </w:rPr>
        <w:drawing>
          <wp:anchor distT="0" distB="0" distL="114300" distR="114300" simplePos="0" relativeHeight="2519393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2376805</wp:posOffset>
            </wp:positionV>
            <wp:extent cx="3065780" cy="1463040"/>
            <wp:effectExtent l="0" t="0" r="1270" b="381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0" b="18202"/>
                    <a:stretch/>
                  </pic:blipFill>
                  <pic:spPr bwMode="auto">
                    <a:xfrm>
                      <a:off x="0" y="0"/>
                      <a:ext cx="30657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D6E">
        <w:rPr>
          <w:noProof/>
        </w:rPr>
        <w:drawing>
          <wp:anchor distT="0" distB="0" distL="114300" distR="114300" simplePos="0" relativeHeight="251936256" behindDoc="0" locked="0" layoutInCell="1" allowOverlap="1">
            <wp:simplePos x="0" y="0"/>
            <wp:positionH relativeFrom="margin">
              <wp:posOffset>535305</wp:posOffset>
            </wp:positionH>
            <wp:positionV relativeFrom="margin">
              <wp:posOffset>2257425</wp:posOffset>
            </wp:positionV>
            <wp:extent cx="1483360" cy="1828800"/>
            <wp:effectExtent l="0" t="1270" r="1270" b="127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1" r="13562"/>
                    <a:stretch/>
                  </pic:blipFill>
                  <pic:spPr bwMode="auto">
                    <a:xfrm rot="5400000">
                      <a:off x="0" y="0"/>
                      <a:ext cx="14833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D6E">
        <w:rPr>
          <w:noProof/>
        </w:rPr>
        <w:drawing>
          <wp:anchor distT="0" distB="0" distL="114300" distR="114300" simplePos="0" relativeHeight="251937280" behindDoc="0" locked="0" layoutInCell="1" allowOverlap="1">
            <wp:simplePos x="0" y="0"/>
            <wp:positionH relativeFrom="margin">
              <wp:posOffset>5502910</wp:posOffset>
            </wp:positionH>
            <wp:positionV relativeFrom="margin">
              <wp:posOffset>479951</wp:posOffset>
            </wp:positionV>
            <wp:extent cx="1812290" cy="170243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6" t="26042" r="24492" b="5076"/>
                    <a:stretch/>
                  </pic:blipFill>
                  <pic:spPr bwMode="auto">
                    <a:xfrm>
                      <a:off x="0" y="0"/>
                      <a:ext cx="181229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D6E">
        <w:rPr>
          <w:noProof/>
        </w:rPr>
        <w:drawing>
          <wp:anchor distT="0" distB="0" distL="114300" distR="114300" simplePos="0" relativeHeight="2519260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473951</wp:posOffset>
            </wp:positionV>
            <wp:extent cx="2560320" cy="1483995"/>
            <wp:effectExtent l="0" t="0" r="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93"/>
                    <a:stretch/>
                  </pic:blipFill>
                  <pic:spPr bwMode="auto">
                    <a:xfrm>
                      <a:off x="0" y="0"/>
                      <a:ext cx="256032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51">
        <w:rPr>
          <w:noProof/>
        </w:rPr>
        <w:drawing>
          <wp:anchor distT="0" distB="0" distL="114300" distR="114300" simplePos="0" relativeHeight="251935232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442595</wp:posOffset>
            </wp:positionV>
            <wp:extent cx="1781175" cy="1828800"/>
            <wp:effectExtent l="0" t="4762" r="4762" b="4763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7" r="970"/>
                    <a:stretch/>
                  </pic:blipFill>
                  <pic:spPr bwMode="auto">
                    <a:xfrm rot="5400000">
                      <a:off x="0" y="0"/>
                      <a:ext cx="1781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A26">
        <w:br w:type="page"/>
      </w:r>
    </w:p>
    <w:p w:rsidR="00632A26" w:rsidRDefault="00CE1A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42A5A22C" wp14:editId="674B59AF">
                <wp:simplePos x="0" y="0"/>
                <wp:positionH relativeFrom="margin">
                  <wp:posOffset>28575</wp:posOffset>
                </wp:positionH>
                <wp:positionV relativeFrom="paragraph">
                  <wp:posOffset>5438775</wp:posOffset>
                </wp:positionV>
                <wp:extent cx="5034915" cy="4248150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424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1AB4" w:rsidRPr="00851CDB" w:rsidRDefault="00CE1AB4" w:rsidP="00CE1AB4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Los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deportes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juegan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un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papel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importante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vida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muchos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. Con el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retraso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OSAA de las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temporadas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deportivas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otoño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terminaron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creando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4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temporadas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para el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escolar 2020-2021. 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medida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que se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acerca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una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nueva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temporada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la OSAA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tomará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determinaciones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dará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conocer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orientación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sobre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temporada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sus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deportes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asociados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Durante la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temporada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1,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algunos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entrenadores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han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ofrecido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voluntarios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realizar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entrenamientos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voluntarios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cualquier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estudiante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9º a 12º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Monument. Se anima 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todos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 que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asistan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todos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uno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los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entrenamientos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independientemente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entrenador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organiza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ese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día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es el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entrenador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estudiante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o no.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Trabajarán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acondicionamiento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habilidades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ejercicios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. Con el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fútbol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el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baloncesto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todavía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lista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prohibida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gobernador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no hay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partidos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amistosos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. Toda la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elegibilidad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la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orientación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escolar se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cumplirán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estrictamente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con los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entrenamientos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. Si bien los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entrenamientos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son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voluntarios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se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espera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un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estudiante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llega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 un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entrenamiento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llegue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tiempo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para el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inicio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permanezca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hasta el final de ese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entrenamiento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mientras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hace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mejor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esfuerzo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. Los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también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deben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asegurarse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que sus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exámenes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físicos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deportivos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estén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actualizados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participar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Comuníquese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con la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oficina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está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seguro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último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examen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físico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Debido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 que los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entrenamientos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son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voluntarios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no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forman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parte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una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temporada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deportiva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oficial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todas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son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responsables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propio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transporte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 casa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después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entrenamiento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entrenamiento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llevará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cabo</w:t>
                            </w:r>
                            <w:proofErr w:type="spellEnd"/>
                            <w:r w:rsidRPr="00CE1AB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3:30 pm a 5:00 pm.</w:t>
                            </w:r>
                          </w:p>
                          <w:p w:rsidR="00CD44CE" w:rsidRDefault="00CD4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5A22C" id="Text Box 263" o:spid="_x0000_s1063" type="#_x0000_t202" style="position:absolute;margin-left:2.25pt;margin-top:428.25pt;width:396.45pt;height:334.5pt;z-index:25191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" filled="f" stroked="f" strokeweight=".5pt">
                <v:textbox>
                  <w:txbxContent>
                    <w:p w:rsidR="00CE1AB4" w:rsidRPr="00851CDB" w:rsidRDefault="00CE1AB4" w:rsidP="00CE1AB4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Los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deportes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juegan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un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papel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importante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vida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muchos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. Con el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retraso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OSAA de las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temporadas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deportivas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otoño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terminaron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creando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4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temporadas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para el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escolar 2020-2021. 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medida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que se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acerca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una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nueva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temporada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la OSAA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tomará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determinaciones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dará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conocer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orientación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sobre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temporada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sus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deportes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asociados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</w:t>
                      </w:r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Durante la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temporada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1,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algunos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entrenadores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han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ofrecido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voluntarios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realizar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entrenamientos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voluntarios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cualquier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estudiante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9º a 12º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Monument. Se anima 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todos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 que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asistan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todos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uno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los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entrenamientos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independientemente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entrenador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organiza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ese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día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es el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entrenador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estudiante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o no.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Trabajarán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acondicionamiento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habilidades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ejercicios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. Con el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fútbol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el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baloncesto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todavía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lista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prohibida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gobernador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no hay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partidos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amistosos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. Toda la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elegibilidad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la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orientación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escolar se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cumplirán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estrictamente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con los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entrenamientos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. Si bien los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entrenamientos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son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voluntarios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se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espera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un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estudiante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llega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 un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entrenamiento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llegue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tiempo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para el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inicio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permanezca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hasta el final de ese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entrenamiento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mientras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hace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mejor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esfuerzo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. Los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también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deben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asegurarse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que sus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exámenes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físicos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deportivos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estén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actualizados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participar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Comuníquese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con la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oficina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está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seguro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último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examen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físico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Debido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 que los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entrenamientos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son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voluntarios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no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forman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parte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una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temporada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deportiva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oficial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todas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son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responsables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propio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transporte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 casa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después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entrenamiento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entrenamiento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llevará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cabo</w:t>
                      </w:r>
                      <w:proofErr w:type="spellEnd"/>
                      <w:r w:rsidRPr="00CE1AB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3:30 pm a 5:00 pm.</w:t>
                      </w:r>
                    </w:p>
                    <w:p w:rsidR="00CD44CE" w:rsidRDefault="00CD44CE"/>
                  </w:txbxContent>
                </v:textbox>
                <w10:wrap anchorx="margin"/>
              </v:shape>
            </w:pict>
          </mc:Fallback>
        </mc:AlternateContent>
      </w:r>
      <w:r w:rsidRPr="00632A26"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141A331A" wp14:editId="4C271907">
                <wp:simplePos x="0" y="0"/>
                <wp:positionH relativeFrom="margin">
                  <wp:align>center</wp:align>
                </wp:positionH>
                <wp:positionV relativeFrom="paragraph">
                  <wp:posOffset>5124450</wp:posOffset>
                </wp:positionV>
                <wp:extent cx="7258050" cy="462280"/>
                <wp:effectExtent l="0" t="0" r="0" b="0"/>
                <wp:wrapNone/>
                <wp:docPr id="24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32A26" w:rsidRPr="00CE1AB4" w:rsidRDefault="00CE1AB4" w:rsidP="00632A26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CE1AB4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52"/>
                                <w:szCs w:val="52"/>
                              </w:rPr>
                              <w:t>Entrenamientos</w:t>
                            </w:r>
                            <w:proofErr w:type="spellEnd"/>
                            <w:r w:rsidRPr="00CE1AB4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CE1AB4"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52"/>
                                <w:szCs w:val="52"/>
                              </w:rPr>
                              <w:t>Deportivos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A331A" id="_x0000_s1064" type="#_x0000_t202" style="position:absolute;margin-left:0;margin-top:403.5pt;width:571.5pt;height:36.4pt;z-index:251911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" filled="f" fillcolor="#fffffe" stroked="f" strokecolor="#212120" insetpen="t">
                <v:textbox inset="2.88pt,2.88pt,2.88pt,2.88pt">
                  <w:txbxContent>
                    <w:p w:rsidR="00632A26" w:rsidRPr="00CE1AB4" w:rsidRDefault="00CE1AB4" w:rsidP="00632A26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52"/>
                          <w:szCs w:val="52"/>
                        </w:rPr>
                      </w:pPr>
                      <w:proofErr w:type="spellStart"/>
                      <w:r w:rsidRPr="00CE1AB4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52"/>
                          <w:szCs w:val="52"/>
                        </w:rPr>
                        <w:t>Entrenamientos</w:t>
                      </w:r>
                      <w:proofErr w:type="spellEnd"/>
                      <w:r w:rsidRPr="00CE1AB4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CE1AB4"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52"/>
                          <w:szCs w:val="52"/>
                        </w:rPr>
                        <w:t>Deportivos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57D0E" w:rsidRPr="00632A26"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0BC7766" wp14:editId="693D6250">
                <wp:simplePos x="0" y="0"/>
                <wp:positionH relativeFrom="margin">
                  <wp:align>right</wp:align>
                </wp:positionH>
                <wp:positionV relativeFrom="paragraph">
                  <wp:posOffset>5153025</wp:posOffset>
                </wp:positionV>
                <wp:extent cx="7313295" cy="4428490"/>
                <wp:effectExtent l="0" t="0" r="1905" b="0"/>
                <wp:wrapNone/>
                <wp:docPr id="24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3295" cy="442849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44CE" w:rsidRDefault="00CD44CE" w:rsidP="00CD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C7766" id="Rectangle 4" o:spid="_x0000_s1065" style="position:absolute;margin-left:524.65pt;margin-top:405.75pt;width:575.85pt;height:348.7pt;z-index:251910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" fillcolor="#f4ede2" stroked="f" strokecolor="#212120" insetpen="t">
                <v:shadow color="#dcd6d4"/>
                <v:textbox inset="2.88pt,2.88pt,2.88pt,2.88pt">
                  <w:txbxContent>
                    <w:p w:rsidR="00CD44CE" w:rsidRDefault="00CD44CE" w:rsidP="00CD44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D17BA" w:rsidRPr="000F6413"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1AD92542" wp14:editId="17770A41">
                <wp:simplePos x="0" y="0"/>
                <wp:positionH relativeFrom="margin">
                  <wp:align>left</wp:align>
                </wp:positionH>
                <wp:positionV relativeFrom="paragraph">
                  <wp:posOffset>457200</wp:posOffset>
                </wp:positionV>
                <wp:extent cx="4743450" cy="4657725"/>
                <wp:effectExtent l="0" t="0" r="0" b="9525"/>
                <wp:wrapNone/>
                <wp:docPr id="25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465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7760F" w:rsidRPr="0067760F" w:rsidRDefault="0067760F" w:rsidP="0067760F">
                            <w:pP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otoño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del 2019, el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distrito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dedicó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tiempo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</w:t>
                            </w:r>
                            <w:proofErr w:type="gram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interactuar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con los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el personal y la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comunidad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ya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el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distrito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planeó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fondos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adicionales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la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Cuenta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Inversión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Estudiantil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partir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del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año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escolar 2020-2021. Las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predicciones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iniciales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nuestro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nivel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financiamiento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fueron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alrededor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$95,000 para el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año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El SIA es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financiado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parte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por el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Impuesto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la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Actividad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Empresarial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que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resultó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menor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lo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proyectado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parte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debido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la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pandemia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COVID y el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impacto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económico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67760F" w:rsidRPr="0067760F" w:rsidRDefault="0067760F" w:rsidP="0067760F">
                            <w:pP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Los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distritos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estado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terminaron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recibiendo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aproximadamente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un tercio de lo que se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proyectó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inicialmente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.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Aunque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el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nivel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financiamiento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es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menor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el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distrito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todavía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planea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trabajar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hacia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nuestros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mismos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objetivos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solo que con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menos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financiamiento</w:t>
                            </w:r>
                            <w:proofErr w:type="spellEnd"/>
                            <w:r w:rsidRPr="0067760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50458D" w:rsidRPr="0097269F" w:rsidRDefault="0050458D" w:rsidP="0050458D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</w:pPr>
                          </w:p>
                          <w:p w:rsidR="000F6413" w:rsidRPr="00F978F8" w:rsidRDefault="000F6413" w:rsidP="0050458D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The district set objectives of: </w:t>
                            </w:r>
                          </w:p>
                          <w:p w:rsidR="000F6413" w:rsidRPr="00F978F8" w:rsidRDefault="00F978F8" w:rsidP="00F978F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76" w:lineRule="auto"/>
                              <w:ind w:left="450"/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Mejorar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Resultados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los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Matemáticas</w:t>
                            </w:r>
                            <w:proofErr w:type="spellEnd"/>
                          </w:p>
                          <w:p w:rsidR="0050458D" w:rsidRPr="00F978F8" w:rsidRDefault="00F978F8" w:rsidP="00F978F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76" w:lineRule="auto"/>
                              <w:ind w:left="450"/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Se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apoyan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todas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las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necesidades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sociales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y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emocionales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los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.</w:t>
                            </w:r>
                            <w:r w:rsidR="000F6413"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0F6413" w:rsidRPr="00F978F8" w:rsidRDefault="00F978F8" w:rsidP="0050458D">
                            <w:pPr>
                              <w:spacing w:line="276" w:lineRule="auto"/>
                              <w:ind w:left="90"/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Al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trabajar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lograr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estos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objetivos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algunas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las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cosas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que el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distrito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ha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incorporado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o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las que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está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trabajando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este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año</w:t>
                            </w:r>
                            <w:proofErr w:type="spellEnd"/>
                            <w:r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son</w:t>
                            </w:r>
                            <w:r w:rsidR="000F6413" w:rsidRPr="00F978F8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:</w:t>
                            </w:r>
                          </w:p>
                          <w:p w:rsidR="000F6413" w:rsidRPr="00F978F8" w:rsidRDefault="00031A59" w:rsidP="00D57D0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76" w:lineRule="auto"/>
                              <w:ind w:left="270" w:hanging="270"/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031A5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Respu</w:t>
                            </w:r>
                            <w:r w:rsidR="0097269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esta al </w:t>
                            </w:r>
                            <w:proofErr w:type="spellStart"/>
                            <w:r w:rsidR="0097269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tiempo</w:t>
                            </w:r>
                            <w:proofErr w:type="spellEnd"/>
                            <w:r w:rsidR="0097269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="0097269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instrucción</w:t>
                            </w:r>
                            <w:proofErr w:type="spellEnd"/>
                            <w:r w:rsidR="0097269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/</w:t>
                            </w:r>
                            <w:proofErr w:type="spellStart"/>
                            <w:r w:rsidRPr="00031A5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servicios</w:t>
                            </w:r>
                            <w:proofErr w:type="spellEnd"/>
                            <w:r w:rsidRPr="00031A5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31A5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proporcionados</w:t>
                            </w:r>
                            <w:proofErr w:type="spellEnd"/>
                            <w:r w:rsidRPr="00031A5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por un maestro </w:t>
                            </w:r>
                            <w:proofErr w:type="spellStart"/>
                            <w:r w:rsidRPr="00031A59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certificado</w:t>
                            </w:r>
                            <w:proofErr w:type="spellEnd"/>
                          </w:p>
                          <w:p w:rsidR="000F6413" w:rsidRPr="00F978F8" w:rsidRDefault="0097269F" w:rsidP="00D57D0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76" w:lineRule="auto"/>
                              <w:ind w:left="270" w:hanging="270"/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97269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Personal </w:t>
                            </w:r>
                            <w:proofErr w:type="spellStart"/>
                            <w:r w:rsidRPr="0097269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adicional</w:t>
                            </w:r>
                            <w:proofErr w:type="spellEnd"/>
                            <w:r w:rsidRPr="0097269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97269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ayudar</w:t>
                            </w:r>
                            <w:proofErr w:type="spellEnd"/>
                            <w:r w:rsidRPr="0097269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a los </w:t>
                            </w:r>
                            <w:proofErr w:type="spellStart"/>
                            <w:r w:rsidRPr="0097269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97269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7269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97269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7269F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matemáticas</w:t>
                            </w:r>
                            <w:proofErr w:type="spellEnd"/>
                          </w:p>
                          <w:p w:rsidR="000F6413" w:rsidRPr="00F978F8" w:rsidRDefault="00E000C2" w:rsidP="00D57D0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76" w:lineRule="auto"/>
                              <w:ind w:left="270" w:hanging="270"/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Servicios</w:t>
                            </w:r>
                            <w:proofErr w:type="spellEnd"/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E</w:t>
                            </w:r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studiantes</w:t>
                            </w:r>
                            <w:proofErr w:type="spellEnd"/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</w:t>
                            </w:r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dioma</w:t>
                            </w:r>
                            <w:proofErr w:type="spellEnd"/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I</w:t>
                            </w:r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nglés</w:t>
                            </w:r>
                            <w:proofErr w:type="spellEnd"/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proporcionados</w:t>
                            </w:r>
                            <w:proofErr w:type="spellEnd"/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por un maestro </w:t>
                            </w:r>
                            <w:proofErr w:type="spellStart"/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certificado</w:t>
                            </w:r>
                            <w:proofErr w:type="spellEnd"/>
                          </w:p>
                          <w:p w:rsidR="000F6413" w:rsidRPr="00F978F8" w:rsidRDefault="00E000C2" w:rsidP="00D57D0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76" w:lineRule="auto"/>
                              <w:ind w:left="270" w:hanging="270"/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Refrigerios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/botanas</w:t>
                            </w:r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diarios</w:t>
                            </w:r>
                            <w:proofErr w:type="spellEnd"/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proporcionados</w:t>
                            </w:r>
                            <w:proofErr w:type="spellEnd"/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por el </w:t>
                            </w:r>
                            <w:proofErr w:type="spellStart"/>
                            <w:r w:rsidRPr="00E000C2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distrito</w:t>
                            </w:r>
                            <w:proofErr w:type="spellEnd"/>
                          </w:p>
                          <w:p w:rsidR="000F6413" w:rsidRPr="00F978F8" w:rsidRDefault="00D57D0E" w:rsidP="00D57D0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76" w:lineRule="auto"/>
                              <w:ind w:left="270" w:hanging="270"/>
                              <w:jc w:val="both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</w:pPr>
                            <w:r w:rsidRPr="00D57D0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Mayor </w:t>
                            </w:r>
                            <w:proofErr w:type="spellStart"/>
                            <w:r w:rsidRPr="00D57D0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presencia</w:t>
                            </w:r>
                            <w:proofErr w:type="spellEnd"/>
                            <w:r w:rsidRPr="00D57D0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de un </w:t>
                            </w:r>
                            <w:proofErr w:type="spellStart"/>
                            <w:r w:rsidRPr="00D57D0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>consejero</w:t>
                            </w:r>
                            <w:proofErr w:type="spellEnd"/>
                            <w:r w:rsidRPr="00D57D0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</w:rPr>
                              <w:t xml:space="preserve"> escolar</w:t>
                            </w:r>
                          </w:p>
                          <w:p w:rsidR="000F6413" w:rsidRPr="00F978F8" w:rsidRDefault="000F6413" w:rsidP="000F6413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92542" id="_x0000_s1066" type="#_x0000_t202" style="position:absolute;margin-left:0;margin-top:36pt;width:373.5pt;height:366.75pt;z-index:251917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" filled="f" fillcolor="#fffffe" stroked="f" strokecolor="#212120" insetpen="t">
                <v:textbox inset="2.88pt,2.88pt,2.88pt,2.88pt">
                  <w:txbxContent>
                    <w:p w:rsidR="0067760F" w:rsidRPr="0067760F" w:rsidRDefault="0067760F" w:rsidP="0067760F">
                      <w:pP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otoño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del 2019, el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distrito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dedicó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tiempo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</w:t>
                      </w:r>
                      <w:proofErr w:type="gram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interactuar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con los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el personal y la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comunidad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ya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el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distrito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planeó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fondos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adicionales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la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Cuenta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Inversión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Estudiantil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partir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del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año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escolar 2020-2021. Las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predicciones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iniciales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nuestro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nivel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financiamiento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fueron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alrededor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$95,000 para el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año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El SIA es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financiado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parte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por el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Impuesto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la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Actividad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Empresarial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que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resultó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menor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lo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proyectado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parte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debido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la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pandemia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COVID y el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impacto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económico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.</w:t>
                      </w:r>
                    </w:p>
                    <w:p w:rsidR="0067760F" w:rsidRPr="0067760F" w:rsidRDefault="0067760F" w:rsidP="0067760F">
                      <w:pP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Los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distritos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estado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terminaron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recibiendo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aproximadamente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un tercio de lo que se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proyectó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inicialmente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.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Aunque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el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nivel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financiamiento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es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menor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el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distrito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todavía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planea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trabajar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hacia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nuestros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mismos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objetivos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solo que con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menos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financiamiento</w:t>
                      </w:r>
                      <w:proofErr w:type="spellEnd"/>
                      <w:r w:rsidRPr="0067760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.</w:t>
                      </w:r>
                    </w:p>
                    <w:p w:rsidR="0050458D" w:rsidRPr="0097269F" w:rsidRDefault="0050458D" w:rsidP="0050458D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</w:pPr>
                    </w:p>
                    <w:p w:rsidR="000F6413" w:rsidRPr="00F978F8" w:rsidRDefault="000F6413" w:rsidP="0050458D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The district set objectives of: </w:t>
                      </w:r>
                    </w:p>
                    <w:p w:rsidR="000F6413" w:rsidRPr="00F978F8" w:rsidRDefault="00F978F8" w:rsidP="00F978F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76" w:lineRule="auto"/>
                        <w:ind w:left="450"/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Mejorar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Resultados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los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Matemáticas</w:t>
                      </w:r>
                      <w:proofErr w:type="spellEnd"/>
                    </w:p>
                    <w:p w:rsidR="0050458D" w:rsidRPr="00F978F8" w:rsidRDefault="00F978F8" w:rsidP="00F978F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76" w:lineRule="auto"/>
                        <w:ind w:left="450"/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Se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apoyan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todas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las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necesidades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sociales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y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emocionales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los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.</w:t>
                      </w:r>
                      <w:r w:rsidR="000F6413"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 </w:t>
                      </w:r>
                    </w:p>
                    <w:p w:rsidR="000F6413" w:rsidRPr="00F978F8" w:rsidRDefault="00F978F8" w:rsidP="0050458D">
                      <w:pPr>
                        <w:spacing w:line="276" w:lineRule="auto"/>
                        <w:ind w:left="90"/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Al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trabajar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lograr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estos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objetivos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algunas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las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cosas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que el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distrito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ha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incorporado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o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las que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está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trabajando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este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año</w:t>
                      </w:r>
                      <w:proofErr w:type="spellEnd"/>
                      <w:r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son</w:t>
                      </w:r>
                      <w:r w:rsidR="000F6413" w:rsidRPr="00F978F8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:</w:t>
                      </w:r>
                    </w:p>
                    <w:p w:rsidR="000F6413" w:rsidRPr="00F978F8" w:rsidRDefault="00031A59" w:rsidP="00D57D0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76" w:lineRule="auto"/>
                        <w:ind w:left="270" w:hanging="270"/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031A5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Respu</w:t>
                      </w:r>
                      <w:r w:rsidR="0097269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esta al </w:t>
                      </w:r>
                      <w:proofErr w:type="spellStart"/>
                      <w:r w:rsidR="0097269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tiempo</w:t>
                      </w:r>
                      <w:proofErr w:type="spellEnd"/>
                      <w:r w:rsidR="0097269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="0097269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instrucción</w:t>
                      </w:r>
                      <w:proofErr w:type="spellEnd"/>
                      <w:r w:rsidR="0097269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/</w:t>
                      </w:r>
                      <w:proofErr w:type="spellStart"/>
                      <w:r w:rsidRPr="00031A5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servicios</w:t>
                      </w:r>
                      <w:proofErr w:type="spellEnd"/>
                      <w:r w:rsidRPr="00031A5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31A5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proporcionados</w:t>
                      </w:r>
                      <w:proofErr w:type="spellEnd"/>
                      <w:r w:rsidRPr="00031A5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por un maestro </w:t>
                      </w:r>
                      <w:proofErr w:type="spellStart"/>
                      <w:r w:rsidRPr="00031A59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certificado</w:t>
                      </w:r>
                      <w:proofErr w:type="spellEnd"/>
                    </w:p>
                    <w:p w:rsidR="000F6413" w:rsidRPr="00F978F8" w:rsidRDefault="0097269F" w:rsidP="00D57D0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76" w:lineRule="auto"/>
                        <w:ind w:left="270" w:hanging="270"/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97269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Personal </w:t>
                      </w:r>
                      <w:proofErr w:type="spellStart"/>
                      <w:r w:rsidRPr="0097269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adicional</w:t>
                      </w:r>
                      <w:proofErr w:type="spellEnd"/>
                      <w:r w:rsidRPr="0097269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97269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ayudar</w:t>
                      </w:r>
                      <w:proofErr w:type="spellEnd"/>
                      <w:r w:rsidRPr="0097269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a los </w:t>
                      </w:r>
                      <w:proofErr w:type="spellStart"/>
                      <w:r w:rsidRPr="0097269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97269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7269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97269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7269F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matemáticas</w:t>
                      </w:r>
                      <w:proofErr w:type="spellEnd"/>
                    </w:p>
                    <w:p w:rsidR="000F6413" w:rsidRPr="00F978F8" w:rsidRDefault="00E000C2" w:rsidP="00D57D0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76" w:lineRule="auto"/>
                        <w:ind w:left="270" w:hanging="270"/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proofErr w:type="spellStart"/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Servicios</w:t>
                      </w:r>
                      <w:proofErr w:type="spellEnd"/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E</w:t>
                      </w:r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studiantes</w:t>
                      </w:r>
                      <w:proofErr w:type="spellEnd"/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</w:t>
                      </w:r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dioma</w:t>
                      </w:r>
                      <w:proofErr w:type="spellEnd"/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I</w:t>
                      </w:r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nglés</w:t>
                      </w:r>
                      <w:proofErr w:type="spellEnd"/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proporcionados</w:t>
                      </w:r>
                      <w:proofErr w:type="spellEnd"/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por un maestro </w:t>
                      </w:r>
                      <w:proofErr w:type="spellStart"/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certificado</w:t>
                      </w:r>
                      <w:proofErr w:type="spellEnd"/>
                    </w:p>
                    <w:p w:rsidR="000F6413" w:rsidRPr="00F978F8" w:rsidRDefault="00E000C2" w:rsidP="00D57D0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76" w:lineRule="auto"/>
                        <w:ind w:left="270" w:hanging="270"/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proofErr w:type="spellStart"/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Refrigerios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/botanas</w:t>
                      </w:r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diarios</w:t>
                      </w:r>
                      <w:proofErr w:type="spellEnd"/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proporcionados</w:t>
                      </w:r>
                      <w:proofErr w:type="spellEnd"/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por el </w:t>
                      </w:r>
                      <w:proofErr w:type="spellStart"/>
                      <w:r w:rsidRPr="00E000C2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distrito</w:t>
                      </w:r>
                      <w:proofErr w:type="spellEnd"/>
                    </w:p>
                    <w:p w:rsidR="000F6413" w:rsidRPr="00F978F8" w:rsidRDefault="00D57D0E" w:rsidP="00D57D0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76" w:lineRule="auto"/>
                        <w:ind w:left="270" w:hanging="270"/>
                        <w:jc w:val="both"/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</w:pPr>
                      <w:r w:rsidRPr="00D57D0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Mayor </w:t>
                      </w:r>
                      <w:proofErr w:type="spellStart"/>
                      <w:r w:rsidRPr="00D57D0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presencia</w:t>
                      </w:r>
                      <w:proofErr w:type="spellEnd"/>
                      <w:r w:rsidRPr="00D57D0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de un </w:t>
                      </w:r>
                      <w:proofErr w:type="spellStart"/>
                      <w:r w:rsidRPr="00D57D0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>consejero</w:t>
                      </w:r>
                      <w:proofErr w:type="spellEnd"/>
                      <w:r w:rsidRPr="00D57D0E">
                        <w:rPr>
                          <w:rFonts w:asciiTheme="minorHAnsi" w:hAnsiTheme="minorHAnsi" w:cstheme="minorHAnsi"/>
                          <w:sz w:val="23"/>
                          <w:szCs w:val="23"/>
                        </w:rPr>
                        <w:t xml:space="preserve"> escolar</w:t>
                      </w:r>
                    </w:p>
                    <w:p w:rsidR="000F6413" w:rsidRPr="00F978F8" w:rsidRDefault="000F6413" w:rsidP="000F6413">
                      <w:pPr>
                        <w:widowControl w:val="0"/>
                        <w:spacing w:line="276" w:lineRule="auto"/>
                        <w:jc w:val="both"/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0FDF"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04EFDDC2" wp14:editId="011B1866">
                <wp:simplePos x="0" y="0"/>
                <wp:positionH relativeFrom="column">
                  <wp:posOffset>5139047</wp:posOffset>
                </wp:positionH>
                <wp:positionV relativeFrom="paragraph">
                  <wp:posOffset>5162797</wp:posOffset>
                </wp:positionV>
                <wp:extent cx="2113280" cy="4358245"/>
                <wp:effectExtent l="0" t="0" r="20320" b="23495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43582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BE783B"/>
                          </a:solidFill>
                        </a:ln>
                      </wps:spPr>
                      <wps:txbx>
                        <w:txbxContent>
                          <w:p w:rsidR="00CD44CE" w:rsidRPr="00CD44CE" w:rsidRDefault="00CD44CE" w:rsidP="00CD44C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BE783B"/>
                                <w:sz w:val="32"/>
                                <w:szCs w:val="32"/>
                              </w:rPr>
                            </w:pPr>
                            <w:r w:rsidRPr="00CD44CE">
                              <w:rPr>
                                <w:rFonts w:ascii="Arial" w:hAnsi="Arial" w:cs="Arial"/>
                                <w:i/>
                                <w:color w:val="BE783B"/>
                                <w:sz w:val="32"/>
                                <w:szCs w:val="32"/>
                              </w:rPr>
                              <w:t xml:space="preserve">OSAA 4 </w:t>
                            </w:r>
                            <w:proofErr w:type="spellStart"/>
                            <w:r w:rsidR="00C04662">
                              <w:rPr>
                                <w:rFonts w:ascii="Arial" w:hAnsi="Arial" w:cs="Arial"/>
                                <w:i/>
                                <w:color w:val="BE783B"/>
                                <w:sz w:val="32"/>
                                <w:szCs w:val="32"/>
                              </w:rPr>
                              <w:t>Temporada</w:t>
                            </w:r>
                            <w:proofErr w:type="spellEnd"/>
                            <w:r w:rsidRPr="00CD44CE">
                              <w:rPr>
                                <w:rFonts w:ascii="Arial" w:hAnsi="Arial" w:cs="Arial"/>
                                <w:i/>
                                <w:color w:val="BE783B"/>
                                <w:sz w:val="32"/>
                                <w:szCs w:val="32"/>
                              </w:rPr>
                              <w:t xml:space="preserve"> Plan </w:t>
                            </w:r>
                            <w:r w:rsidR="00C04662">
                              <w:rPr>
                                <w:rFonts w:ascii="Arial" w:hAnsi="Arial" w:cs="Arial"/>
                                <w:i/>
                                <w:color w:val="BE783B"/>
                                <w:sz w:val="32"/>
                                <w:szCs w:val="32"/>
                              </w:rPr>
                              <w:t>para</w:t>
                            </w:r>
                            <w:r w:rsidRPr="00CD44CE">
                              <w:rPr>
                                <w:rFonts w:ascii="Arial" w:hAnsi="Arial" w:cs="Arial"/>
                                <w:i/>
                                <w:color w:val="BE783B"/>
                                <w:sz w:val="32"/>
                                <w:szCs w:val="32"/>
                              </w:rPr>
                              <w:t xml:space="preserve"> 2020/2021 </w:t>
                            </w:r>
                            <w:proofErr w:type="spellStart"/>
                            <w:r w:rsidR="00C04662">
                              <w:rPr>
                                <w:rFonts w:ascii="Arial" w:hAnsi="Arial" w:cs="Arial"/>
                                <w:i/>
                                <w:color w:val="BE783B"/>
                                <w:sz w:val="32"/>
                                <w:szCs w:val="32"/>
                              </w:rPr>
                              <w:t>Año</w:t>
                            </w:r>
                            <w:proofErr w:type="spellEnd"/>
                            <w:r w:rsidR="00C04662">
                              <w:rPr>
                                <w:rFonts w:ascii="Arial" w:hAnsi="Arial" w:cs="Arial"/>
                                <w:i/>
                                <w:color w:val="BE783B"/>
                                <w:sz w:val="32"/>
                                <w:szCs w:val="32"/>
                              </w:rPr>
                              <w:t xml:space="preserve"> Escolar</w:t>
                            </w:r>
                          </w:p>
                          <w:p w:rsidR="00CD44CE" w:rsidRPr="00AC0FDF" w:rsidRDefault="00C04662" w:rsidP="00CD44C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Temporada</w:t>
                            </w:r>
                            <w:proofErr w:type="spellEnd"/>
                            <w:r w:rsidR="00AC0FDF"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  <w:p w:rsidR="00CD44CE" w:rsidRPr="00AC0FDF" w:rsidRDefault="00AC0FDF" w:rsidP="00CD44C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Aug. 31</w:t>
                            </w: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– Dec. 27</w:t>
                            </w: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  <w:p w:rsidR="00AC0FDF" w:rsidRPr="00AC0FDF" w:rsidRDefault="009877F9" w:rsidP="009877F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ind w:left="180" w:hanging="18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9877F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Sin </w:t>
                            </w:r>
                            <w:proofErr w:type="spellStart"/>
                            <w:r w:rsidRPr="009877F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juegos</w:t>
                            </w:r>
                            <w:proofErr w:type="spellEnd"/>
                            <w:r w:rsidRPr="009877F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 OSAA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deportes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/</w:t>
                            </w:r>
                            <w:proofErr w:type="spellStart"/>
                            <w:r w:rsidRPr="009877F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concursos</w:t>
                            </w:r>
                            <w:proofErr w:type="spellEnd"/>
                            <w:r w:rsidRPr="009877F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877F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regulados</w:t>
                            </w:r>
                            <w:proofErr w:type="spellEnd"/>
                          </w:p>
                          <w:p w:rsidR="00CD44CE" w:rsidRPr="00AC0FDF" w:rsidRDefault="00C04662" w:rsidP="00CD44C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Temporada</w:t>
                            </w:r>
                            <w:proofErr w:type="spellEnd"/>
                            <w:r w:rsidR="00CD44CE"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  <w:p w:rsidR="00AC0FDF" w:rsidRPr="00AC0FDF" w:rsidRDefault="00AC0FDF" w:rsidP="00CD44C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Dec. 28</w:t>
                            </w: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– Mar. 7</w:t>
                            </w: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  <w:p w:rsidR="00CD44CE" w:rsidRPr="00CD44CE" w:rsidRDefault="00CD44CE" w:rsidP="00C7239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450" w:hanging="27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CD44C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Basketball</w:t>
                            </w:r>
                          </w:p>
                          <w:p w:rsidR="00CD44CE" w:rsidRPr="00AC0FDF" w:rsidRDefault="00C04662" w:rsidP="00CD44C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Temporada</w:t>
                            </w:r>
                            <w:proofErr w:type="spellEnd"/>
                            <w:r w:rsidR="00AC0FDF"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3</w:t>
                            </w:r>
                          </w:p>
                          <w:p w:rsidR="00AC0FDF" w:rsidRPr="00AC0FDF" w:rsidRDefault="00AC0FDF" w:rsidP="00CD44C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Feb. 22</w:t>
                            </w: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– May</w:t>
                            </w:r>
                            <w:r w:rsidR="009877F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(May</w:t>
                            </w:r>
                            <w:r w:rsidR="009877F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9</w:t>
                            </w: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77F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para </w:t>
                            </w:r>
                            <w:r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football)</w:t>
                            </w:r>
                          </w:p>
                          <w:p w:rsidR="00CD44CE" w:rsidRPr="00CD44CE" w:rsidRDefault="00CD44CE" w:rsidP="00C7239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60" w:line="276" w:lineRule="auto"/>
                              <w:ind w:left="450" w:hanging="27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CD44C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Football</w:t>
                            </w:r>
                          </w:p>
                          <w:p w:rsidR="00CD44CE" w:rsidRPr="00CD44CE" w:rsidRDefault="00CD44CE" w:rsidP="00C7239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60" w:line="276" w:lineRule="auto"/>
                              <w:ind w:left="450" w:hanging="27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CD44C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Volleyball</w:t>
                            </w:r>
                          </w:p>
                          <w:p w:rsidR="00CD44CE" w:rsidRPr="00CD44CE" w:rsidRDefault="00CD44CE" w:rsidP="00C7239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450" w:hanging="27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CD44C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Cross Country</w:t>
                            </w:r>
                          </w:p>
                          <w:p w:rsidR="00AC0FDF" w:rsidRPr="00AC0FDF" w:rsidRDefault="00C04662" w:rsidP="00CD44C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Temporada</w:t>
                            </w:r>
                            <w:proofErr w:type="spellEnd"/>
                            <w:r w:rsidR="00CD44CE"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  <w:p w:rsidR="00CD44CE" w:rsidRPr="00AC0FDF" w:rsidRDefault="009877F9" w:rsidP="00CD44C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Abril</w:t>
                            </w:r>
                            <w:r w:rsidR="00AC0FDF"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19</w:t>
                            </w:r>
                            <w:r w:rsidR="00AC0FDF"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AC0FDF"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– Jun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io</w:t>
                            </w:r>
                            <w:r w:rsidR="00AC0FDF"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27</w:t>
                            </w:r>
                            <w:r w:rsidR="00AC0FDF"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AC0FDF" w:rsidRPr="00AC0FD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D44CE" w:rsidRPr="00CD44CE" w:rsidRDefault="009877F9" w:rsidP="00C723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60" w:line="276" w:lineRule="auto"/>
                              <w:ind w:left="630" w:hanging="27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Atletismo</w:t>
                            </w:r>
                            <w:proofErr w:type="spellEnd"/>
                          </w:p>
                          <w:p w:rsidR="00CD44CE" w:rsidRDefault="00CD4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FDDC2" id="Text Box 265" o:spid="_x0000_s1067" type="#_x0000_t202" style="position:absolute;margin-left:404.65pt;margin-top:406.5pt;width:166.4pt;height:343.1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" filled="f" strokecolor="#be783b" strokeweight="1.5pt">
                <v:textbox>
                  <w:txbxContent>
                    <w:p w:rsidR="00CD44CE" w:rsidRPr="00CD44CE" w:rsidRDefault="00CD44CE" w:rsidP="00CD44C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color w:val="BE783B"/>
                          <w:sz w:val="32"/>
                          <w:szCs w:val="32"/>
                        </w:rPr>
                      </w:pPr>
                      <w:r w:rsidRPr="00CD44CE">
                        <w:rPr>
                          <w:rFonts w:ascii="Arial" w:hAnsi="Arial" w:cs="Arial"/>
                          <w:i/>
                          <w:color w:val="BE783B"/>
                          <w:sz w:val="32"/>
                          <w:szCs w:val="32"/>
                        </w:rPr>
                        <w:t xml:space="preserve">OSAA 4 </w:t>
                      </w:r>
                      <w:proofErr w:type="spellStart"/>
                      <w:r w:rsidR="00C04662">
                        <w:rPr>
                          <w:rFonts w:ascii="Arial" w:hAnsi="Arial" w:cs="Arial"/>
                          <w:i/>
                          <w:color w:val="BE783B"/>
                          <w:sz w:val="32"/>
                          <w:szCs w:val="32"/>
                        </w:rPr>
                        <w:t>Temporada</w:t>
                      </w:r>
                      <w:proofErr w:type="spellEnd"/>
                      <w:r w:rsidRPr="00CD44CE">
                        <w:rPr>
                          <w:rFonts w:ascii="Arial" w:hAnsi="Arial" w:cs="Arial"/>
                          <w:i/>
                          <w:color w:val="BE783B"/>
                          <w:sz w:val="32"/>
                          <w:szCs w:val="32"/>
                        </w:rPr>
                        <w:t xml:space="preserve"> Plan </w:t>
                      </w:r>
                      <w:r w:rsidR="00C04662">
                        <w:rPr>
                          <w:rFonts w:ascii="Arial" w:hAnsi="Arial" w:cs="Arial"/>
                          <w:i/>
                          <w:color w:val="BE783B"/>
                          <w:sz w:val="32"/>
                          <w:szCs w:val="32"/>
                        </w:rPr>
                        <w:t>para</w:t>
                      </w:r>
                      <w:r w:rsidRPr="00CD44CE">
                        <w:rPr>
                          <w:rFonts w:ascii="Arial" w:hAnsi="Arial" w:cs="Arial"/>
                          <w:i/>
                          <w:color w:val="BE783B"/>
                          <w:sz w:val="32"/>
                          <w:szCs w:val="32"/>
                        </w:rPr>
                        <w:t xml:space="preserve"> 2020/2021 </w:t>
                      </w:r>
                      <w:proofErr w:type="spellStart"/>
                      <w:r w:rsidR="00C04662">
                        <w:rPr>
                          <w:rFonts w:ascii="Arial" w:hAnsi="Arial" w:cs="Arial"/>
                          <w:i/>
                          <w:color w:val="BE783B"/>
                          <w:sz w:val="32"/>
                          <w:szCs w:val="32"/>
                        </w:rPr>
                        <w:t>Año</w:t>
                      </w:r>
                      <w:proofErr w:type="spellEnd"/>
                      <w:r w:rsidR="00C04662">
                        <w:rPr>
                          <w:rFonts w:ascii="Arial" w:hAnsi="Arial" w:cs="Arial"/>
                          <w:i/>
                          <w:color w:val="BE783B"/>
                          <w:sz w:val="32"/>
                          <w:szCs w:val="32"/>
                        </w:rPr>
                        <w:t xml:space="preserve"> Escolar</w:t>
                      </w:r>
                    </w:p>
                    <w:p w:rsidR="00CD44CE" w:rsidRPr="00AC0FDF" w:rsidRDefault="00C04662" w:rsidP="00CD44CE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Temporada</w:t>
                      </w:r>
                      <w:proofErr w:type="spellEnd"/>
                      <w:r w:rsidR="00AC0FDF"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1</w:t>
                      </w:r>
                    </w:p>
                    <w:p w:rsidR="00CD44CE" w:rsidRPr="00AC0FDF" w:rsidRDefault="00AC0FDF" w:rsidP="00CD44CE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Aug. 31</w:t>
                      </w: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– Dec. 27</w:t>
                      </w: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</w:p>
                    <w:p w:rsidR="00AC0FDF" w:rsidRPr="00AC0FDF" w:rsidRDefault="009877F9" w:rsidP="009877F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ind w:left="180" w:hanging="18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9877F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Sin </w:t>
                      </w:r>
                      <w:proofErr w:type="spellStart"/>
                      <w:r w:rsidRPr="009877F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juegos</w:t>
                      </w:r>
                      <w:proofErr w:type="spellEnd"/>
                      <w:r w:rsidRPr="009877F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de OSAA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deportes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/</w:t>
                      </w:r>
                      <w:proofErr w:type="spellStart"/>
                      <w:r w:rsidRPr="009877F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concursos</w:t>
                      </w:r>
                      <w:proofErr w:type="spellEnd"/>
                      <w:r w:rsidRPr="009877F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877F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regulados</w:t>
                      </w:r>
                      <w:proofErr w:type="spellEnd"/>
                    </w:p>
                    <w:p w:rsidR="00CD44CE" w:rsidRPr="00AC0FDF" w:rsidRDefault="00C04662" w:rsidP="00CD44CE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Temporada</w:t>
                      </w:r>
                      <w:proofErr w:type="spellEnd"/>
                      <w:r w:rsidR="00CD44CE"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2</w:t>
                      </w:r>
                    </w:p>
                    <w:p w:rsidR="00AC0FDF" w:rsidRPr="00AC0FDF" w:rsidRDefault="00AC0FDF" w:rsidP="00CD44CE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Dec. 28</w:t>
                      </w: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– Mar. 7</w:t>
                      </w: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</w:p>
                    <w:p w:rsidR="00CD44CE" w:rsidRPr="00CD44CE" w:rsidRDefault="00CD44CE" w:rsidP="00C7239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ind w:left="450" w:hanging="27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CD44C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Basketball</w:t>
                      </w:r>
                    </w:p>
                    <w:p w:rsidR="00CD44CE" w:rsidRPr="00AC0FDF" w:rsidRDefault="00C04662" w:rsidP="00CD44CE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Temporada</w:t>
                      </w:r>
                      <w:proofErr w:type="spellEnd"/>
                      <w:r w:rsidR="00AC0FDF"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3</w:t>
                      </w:r>
                    </w:p>
                    <w:p w:rsidR="00AC0FDF" w:rsidRPr="00AC0FDF" w:rsidRDefault="00AC0FDF" w:rsidP="00CD44CE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Feb. 22</w:t>
                      </w: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– May</w:t>
                      </w:r>
                      <w:r w:rsidR="009877F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o</w:t>
                      </w: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2</w:t>
                      </w: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(May</w:t>
                      </w:r>
                      <w:r w:rsidR="009877F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o</w:t>
                      </w: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9</w:t>
                      </w: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77F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para </w:t>
                      </w:r>
                      <w:r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football)</w:t>
                      </w:r>
                    </w:p>
                    <w:p w:rsidR="00CD44CE" w:rsidRPr="00CD44CE" w:rsidRDefault="00CD44CE" w:rsidP="00C7239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60" w:line="276" w:lineRule="auto"/>
                        <w:ind w:left="450" w:hanging="27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CD44C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Football</w:t>
                      </w:r>
                    </w:p>
                    <w:p w:rsidR="00CD44CE" w:rsidRPr="00CD44CE" w:rsidRDefault="00CD44CE" w:rsidP="00C7239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60" w:line="276" w:lineRule="auto"/>
                        <w:ind w:left="450" w:hanging="27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CD44C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Volleyball</w:t>
                      </w:r>
                    </w:p>
                    <w:p w:rsidR="00CD44CE" w:rsidRPr="00CD44CE" w:rsidRDefault="00CD44CE" w:rsidP="00C7239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ind w:left="450" w:hanging="27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CD44C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Cross Country</w:t>
                      </w:r>
                    </w:p>
                    <w:p w:rsidR="00AC0FDF" w:rsidRPr="00AC0FDF" w:rsidRDefault="00C04662" w:rsidP="00CD44CE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Temporada</w:t>
                      </w:r>
                      <w:proofErr w:type="spellEnd"/>
                      <w:r w:rsidR="00CD44CE"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4</w:t>
                      </w:r>
                    </w:p>
                    <w:p w:rsidR="00CD44CE" w:rsidRPr="00AC0FDF" w:rsidRDefault="009877F9" w:rsidP="00CD44CE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Abril</w:t>
                      </w:r>
                      <w:r w:rsidR="00AC0FDF"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19</w:t>
                      </w:r>
                      <w:r w:rsidR="00AC0FDF"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AC0FDF"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– Jun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io</w:t>
                      </w:r>
                      <w:r w:rsidR="00AC0FDF"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27</w:t>
                      </w:r>
                      <w:r w:rsidR="00AC0FDF"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AC0FDF" w:rsidRPr="00AC0FDF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CD44CE" w:rsidRPr="00CD44CE" w:rsidRDefault="009877F9" w:rsidP="00C723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60" w:line="276" w:lineRule="auto"/>
                        <w:ind w:left="630" w:hanging="27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Atletismo</w:t>
                      </w:r>
                      <w:proofErr w:type="spellEnd"/>
                    </w:p>
                    <w:p w:rsidR="00CD44CE" w:rsidRDefault="00CD44CE"/>
                  </w:txbxContent>
                </v:textbox>
              </v:shape>
            </w:pict>
          </mc:Fallback>
        </mc:AlternateContent>
      </w:r>
      <w:r w:rsidR="0050458D" w:rsidRPr="00C4681C"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179A3695" wp14:editId="122CBEC9">
                <wp:simplePos x="0" y="0"/>
                <wp:positionH relativeFrom="margin">
                  <wp:align>right</wp:align>
                </wp:positionH>
                <wp:positionV relativeFrom="paragraph">
                  <wp:posOffset>-2969</wp:posOffset>
                </wp:positionV>
                <wp:extent cx="2402073" cy="4975761"/>
                <wp:effectExtent l="0" t="0" r="0" b="0"/>
                <wp:wrapNone/>
                <wp:docPr id="24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073" cy="4975761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EB302" id="Rectangle 9" o:spid="_x0000_s1026" style="position:absolute;margin-left:137.95pt;margin-top:-.25pt;width:189.15pt;height:391.8pt;z-index:251908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" fillcolor="#a49481" stroked="f">
                <v:textbox inset="2.88pt,2.88pt,2.88pt,2.88pt"/>
                <w10:wrap anchorx="margin"/>
              </v:rect>
            </w:pict>
          </mc:Fallback>
        </mc:AlternateContent>
      </w:r>
      <w:r w:rsidR="0050458D"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599FD187" wp14:editId="6335FDD6">
                <wp:simplePos x="0" y="0"/>
                <wp:positionH relativeFrom="column">
                  <wp:posOffset>4996180</wp:posOffset>
                </wp:positionH>
                <wp:positionV relativeFrom="paragraph">
                  <wp:posOffset>465645</wp:posOffset>
                </wp:positionV>
                <wp:extent cx="2240280" cy="4591050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459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413" w:rsidRPr="003949B4" w:rsidRDefault="003949B4" w:rsidP="000F6413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</w:pPr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¡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Hemos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traído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vuelta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el club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para</w:t>
                            </w:r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tareas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! El Club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para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Tareas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es de 3:30-4:</w:t>
                            </w:r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30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todos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días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después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la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escuela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. Es una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oportunidad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para que los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se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sienten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un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salón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clases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y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trabajen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la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tarea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y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obtengan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ayuda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del maestro de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turno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si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lo </w:t>
                            </w:r>
                            <w:proofErr w:type="spellStart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necesitan</w:t>
                            </w:r>
                            <w:proofErr w:type="spellEnd"/>
                            <w:r w:rsidRPr="003949B4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0F6413" w:rsidRPr="006873EC" w:rsidRDefault="006873EC" w:rsidP="000F641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276" w:lineRule="auto"/>
                              <w:ind w:left="540"/>
                              <w:jc w:val="both"/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Lunes</w:t>
                            </w:r>
                            <w:r w:rsidR="000F6413" w:rsidRPr="006873EC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– Ms. Cade</w:t>
                            </w:r>
                          </w:p>
                          <w:p w:rsidR="000F6413" w:rsidRPr="006873EC" w:rsidRDefault="006873EC" w:rsidP="000F641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276" w:lineRule="auto"/>
                              <w:ind w:left="540"/>
                              <w:jc w:val="both"/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Martes</w:t>
                            </w:r>
                            <w:r w:rsidR="000F6413" w:rsidRPr="006873EC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– Mrs. Hudson</w:t>
                            </w:r>
                          </w:p>
                          <w:p w:rsidR="000F6413" w:rsidRPr="006873EC" w:rsidRDefault="006873EC" w:rsidP="000F641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276" w:lineRule="auto"/>
                              <w:ind w:left="540"/>
                              <w:jc w:val="both"/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Miércoles</w:t>
                            </w:r>
                            <w:proofErr w:type="spellEnd"/>
                            <w:r w:rsidR="000F6413" w:rsidRPr="006873EC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– Mrs. Osborne</w:t>
                            </w:r>
                          </w:p>
                          <w:p w:rsidR="000F6413" w:rsidRPr="006873EC" w:rsidRDefault="006873EC" w:rsidP="000F641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276" w:lineRule="auto"/>
                              <w:ind w:left="540"/>
                              <w:jc w:val="both"/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Jueves</w:t>
                            </w:r>
                            <w:r w:rsidR="000F6413" w:rsidRPr="006873EC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– Mr. Metts</w:t>
                            </w:r>
                          </w:p>
                          <w:p w:rsidR="000F6413" w:rsidRPr="000F6413" w:rsidRDefault="00E036AB" w:rsidP="00E036AB">
                            <w:pPr>
                              <w:spacing w:line="276" w:lineRule="auto"/>
                              <w:jc w:val="both"/>
                              <w:rPr>
                                <w:color w:val="E7E6E6" w:themeColor="background2"/>
                              </w:rPr>
                            </w:pPr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A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pesa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que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algunos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días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el Club para</w:t>
                            </w:r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Tareas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está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la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escuela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primaria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y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otros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la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escuela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secundaria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, se anima a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todos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los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estudiantes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de K-12 a que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asistan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para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trabajar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en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sus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tareas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escolares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o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cualquier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tarea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que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puedan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tener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cada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día</w:t>
                            </w:r>
                            <w:proofErr w:type="spellEnd"/>
                            <w:r w:rsidRPr="00E036AB">
                              <w:rPr>
                                <w:rFonts w:asciiTheme="minorHAnsi" w:hAnsiTheme="minorHAnsi" w:cstheme="minorHAnsi"/>
                                <w:color w:val="E7E6E6" w:themeColor="background2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D187" id="Text Box 245" o:spid="_x0000_s1068" type="#_x0000_t202" style="position:absolute;margin-left:393.4pt;margin-top:36.65pt;width:176.4pt;height:361.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" filled="f" stroked="f" strokeweight=".5pt">
                <v:textbox>
                  <w:txbxContent>
                    <w:p w:rsidR="000F6413" w:rsidRPr="003949B4" w:rsidRDefault="003949B4" w:rsidP="000F6413">
                      <w:p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</w:pPr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¡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Hemos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traído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vuelta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el club </w:t>
                      </w:r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para</w:t>
                      </w:r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tareas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! El Club </w:t>
                      </w:r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para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Tareas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es de 3:30-4:</w:t>
                      </w:r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30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todos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días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después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la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escuela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. Es una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oportunidad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para que los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se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sienten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un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salón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clases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y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trabajen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la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tarea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y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obtengan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ayuda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del maestro de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turno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si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lo </w:t>
                      </w:r>
                      <w:proofErr w:type="spellStart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necesitan</w:t>
                      </w:r>
                      <w:proofErr w:type="spellEnd"/>
                      <w:r w:rsidRPr="003949B4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.</w:t>
                      </w:r>
                    </w:p>
                    <w:p w:rsidR="000F6413" w:rsidRPr="006873EC" w:rsidRDefault="006873EC" w:rsidP="000F641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276" w:lineRule="auto"/>
                        <w:ind w:left="540"/>
                        <w:jc w:val="both"/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Lunes</w:t>
                      </w:r>
                      <w:r w:rsidR="000F6413" w:rsidRPr="006873EC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– Ms. Cade</w:t>
                      </w:r>
                    </w:p>
                    <w:p w:rsidR="000F6413" w:rsidRPr="006873EC" w:rsidRDefault="006873EC" w:rsidP="000F641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276" w:lineRule="auto"/>
                        <w:ind w:left="540"/>
                        <w:jc w:val="both"/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Martes</w:t>
                      </w:r>
                      <w:r w:rsidR="000F6413" w:rsidRPr="006873EC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– Mrs. Hudson</w:t>
                      </w:r>
                    </w:p>
                    <w:p w:rsidR="000F6413" w:rsidRPr="006873EC" w:rsidRDefault="006873EC" w:rsidP="000F641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276" w:lineRule="auto"/>
                        <w:ind w:left="540"/>
                        <w:jc w:val="both"/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Miércoles</w:t>
                      </w:r>
                      <w:proofErr w:type="spellEnd"/>
                      <w:r w:rsidR="000F6413" w:rsidRPr="006873EC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– Mrs. Osborne</w:t>
                      </w:r>
                    </w:p>
                    <w:p w:rsidR="000F6413" w:rsidRPr="006873EC" w:rsidRDefault="006873EC" w:rsidP="000F641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276" w:lineRule="auto"/>
                        <w:ind w:left="540"/>
                        <w:jc w:val="both"/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Jueves</w:t>
                      </w:r>
                      <w:r w:rsidR="000F6413" w:rsidRPr="006873EC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– Mr. Metts</w:t>
                      </w:r>
                    </w:p>
                    <w:p w:rsidR="000F6413" w:rsidRPr="000F6413" w:rsidRDefault="00E036AB" w:rsidP="00E036AB">
                      <w:pPr>
                        <w:spacing w:line="276" w:lineRule="auto"/>
                        <w:jc w:val="both"/>
                        <w:rPr>
                          <w:color w:val="E7E6E6" w:themeColor="background2"/>
                        </w:rPr>
                      </w:pPr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A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pesa</w:t>
                      </w:r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que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algunos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días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el Club para</w:t>
                      </w:r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Tareas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está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la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escuela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primaria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y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otros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la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escuela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secundaria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, se anima a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todos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los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estudiantes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de K-12 a que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asistan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para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trabajar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en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sus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tareas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escolares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o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cualquier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tarea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que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puedan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tener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cada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día</w:t>
                      </w:r>
                      <w:proofErr w:type="spellEnd"/>
                      <w:r w:rsidRPr="00E036AB">
                        <w:rPr>
                          <w:rFonts w:asciiTheme="minorHAnsi" w:hAnsiTheme="minorHAnsi" w:cstheme="minorHAnsi"/>
                          <w:color w:val="E7E6E6" w:themeColor="background2"/>
                          <w:sz w:val="23"/>
                          <w:szCs w:val="23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458D" w:rsidRPr="00DC4931"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6B63EC30" wp14:editId="7368E9AA">
                <wp:simplePos x="0" y="0"/>
                <wp:positionH relativeFrom="margin">
                  <wp:posOffset>5010150</wp:posOffset>
                </wp:positionH>
                <wp:positionV relativeFrom="paragraph">
                  <wp:posOffset>11620</wp:posOffset>
                </wp:positionV>
                <wp:extent cx="2209800" cy="476250"/>
                <wp:effectExtent l="0" t="0" r="0" b="0"/>
                <wp:wrapNone/>
                <wp:docPr id="24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6413" w:rsidRPr="001227E3" w:rsidRDefault="001227E3" w:rsidP="000F6413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2"/>
                                <w:szCs w:val="52"/>
                              </w:rPr>
                            </w:pPr>
                            <w:r w:rsidRPr="001227E3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2"/>
                                <w:szCs w:val="52"/>
                              </w:rPr>
                              <w:t xml:space="preserve">Club para </w:t>
                            </w:r>
                            <w:proofErr w:type="spellStart"/>
                            <w:r w:rsidRPr="001227E3">
                              <w:rPr>
                                <w:rFonts w:ascii="Arial" w:hAnsi="Arial" w:cs="Arial"/>
                                <w:i/>
                                <w:iCs/>
                                <w:color w:val="E7E6E6" w:themeColor="background2"/>
                                <w:w w:val="80"/>
                                <w:sz w:val="52"/>
                                <w:szCs w:val="52"/>
                              </w:rPr>
                              <w:t>Tareas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3EC30" id="_x0000_s1069" type="#_x0000_t202" style="position:absolute;margin-left:394.5pt;margin-top:.9pt;width:174pt;height:37.5pt;z-index:25191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F6413" w:rsidRPr="001227E3" w:rsidRDefault="001227E3" w:rsidP="000F6413">
                      <w:pPr>
                        <w:widowControl w:val="0"/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2"/>
                          <w:szCs w:val="52"/>
                        </w:rPr>
                      </w:pPr>
                      <w:r w:rsidRPr="001227E3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2"/>
                          <w:szCs w:val="52"/>
                        </w:rPr>
                        <w:t xml:space="preserve">Club para </w:t>
                      </w:r>
                      <w:proofErr w:type="spellStart"/>
                      <w:r w:rsidRPr="001227E3">
                        <w:rPr>
                          <w:rFonts w:ascii="Arial" w:hAnsi="Arial" w:cs="Arial"/>
                          <w:i/>
                          <w:iCs/>
                          <w:color w:val="E7E6E6" w:themeColor="background2"/>
                          <w:w w:val="80"/>
                          <w:sz w:val="52"/>
                          <w:szCs w:val="52"/>
                        </w:rPr>
                        <w:t>Tareas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F6413" w:rsidRPr="000F6413"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4CD118B5" wp14:editId="0CADC15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4686300" cy="485775"/>
                <wp:effectExtent l="0" t="0" r="0" b="9525"/>
                <wp:wrapNone/>
                <wp:docPr id="25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6413" w:rsidRPr="00E000C2" w:rsidRDefault="003B2FA6" w:rsidP="000F6413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000C2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  <w:t>Cuenta</w:t>
                            </w:r>
                            <w:proofErr w:type="spellEnd"/>
                            <w:r w:rsidRPr="00E000C2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  <w:t xml:space="preserve"> de </w:t>
                            </w:r>
                            <w:proofErr w:type="spellStart"/>
                            <w:r w:rsidRPr="00E000C2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  <w:t>Inversión</w:t>
                            </w:r>
                            <w:proofErr w:type="spellEnd"/>
                            <w:r w:rsidRPr="00E000C2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="0067760F" w:rsidRPr="00E000C2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  <w:t>Estudiantil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118B5" id="_x0000_s1070" type="#_x0000_t202" style="position:absolute;margin-left:3pt;margin-top:0;width:369pt;height:38.2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" filled="f" fillcolor="#fffffe" stroked="f" strokecolor="#212120" insetpen="t">
                <v:textbox inset="2.88pt,2.88pt,2.88pt,2.88pt">
                  <w:txbxContent>
                    <w:p w:rsidR="000F6413" w:rsidRPr="00E000C2" w:rsidRDefault="003B2FA6" w:rsidP="000F6413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</w:pPr>
                      <w:proofErr w:type="spellStart"/>
                      <w:r w:rsidRPr="00E000C2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  <w:t>Cuenta</w:t>
                      </w:r>
                      <w:proofErr w:type="spellEnd"/>
                      <w:r w:rsidRPr="00E000C2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  <w:t xml:space="preserve"> de </w:t>
                      </w:r>
                      <w:proofErr w:type="spellStart"/>
                      <w:r w:rsidRPr="00E000C2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  <w:t>Inversión</w:t>
                      </w:r>
                      <w:proofErr w:type="spellEnd"/>
                      <w:r w:rsidRPr="00E000C2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="0067760F" w:rsidRPr="00E000C2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  <w:t>Estudiantil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32A26">
        <w:br w:type="page"/>
      </w:r>
    </w:p>
    <w:p w:rsidR="004E644B" w:rsidRDefault="00CB3F9B">
      <w:r w:rsidRPr="00F51A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1773" behindDoc="0" locked="0" layoutInCell="1" allowOverlap="1" wp14:anchorId="342FC97D" wp14:editId="2851977B">
                <wp:simplePos x="0" y="0"/>
                <wp:positionH relativeFrom="margin">
                  <wp:align>right</wp:align>
                </wp:positionH>
                <wp:positionV relativeFrom="paragraph">
                  <wp:posOffset>-37215</wp:posOffset>
                </wp:positionV>
                <wp:extent cx="7315200" cy="4657061"/>
                <wp:effectExtent l="0" t="0" r="0" b="0"/>
                <wp:wrapNone/>
                <wp:docPr id="29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465706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926A7" id="Rectangle 8" o:spid="_x0000_s1026" style="position:absolute;margin-left:524.8pt;margin-top:-2.95pt;width:8in;height:366.7pt;z-index:25153177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B29604A" wp14:editId="3D5FD059">
                <wp:simplePos x="0" y="0"/>
                <wp:positionH relativeFrom="margin">
                  <wp:posOffset>0</wp:posOffset>
                </wp:positionH>
                <wp:positionV relativeFrom="paragraph">
                  <wp:posOffset>-5080</wp:posOffset>
                </wp:positionV>
                <wp:extent cx="7299325" cy="1071880"/>
                <wp:effectExtent l="0" t="0" r="0" b="0"/>
                <wp:wrapNone/>
                <wp:docPr id="18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932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62F4" w:rsidRPr="004C6007" w:rsidRDefault="00B400AC" w:rsidP="001F352E">
                            <w:pPr>
                              <w:widowControl w:val="0"/>
                              <w:spacing w:line="82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78"/>
                                <w:szCs w:val="78"/>
                              </w:rPr>
                            </w:pPr>
                            <w:proofErr w:type="spellStart"/>
                            <w:r w:rsidRPr="00690CC3">
                              <w:rPr>
                                <w:i/>
                                <w:iCs/>
                                <w:color w:val="auto"/>
                                <w:sz w:val="60"/>
                                <w:szCs w:val="60"/>
                              </w:rPr>
                              <w:t>Muestren</w:t>
                            </w:r>
                            <w:proofErr w:type="spellEnd"/>
                            <w:r w:rsidRPr="00690CC3">
                              <w:rPr>
                                <w:i/>
                                <w:iCs/>
                                <w:color w:val="auto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 w:rsidRPr="00690CC3">
                              <w:rPr>
                                <w:i/>
                                <w:iCs/>
                                <w:color w:val="auto"/>
                                <w:sz w:val="60"/>
                                <w:szCs w:val="60"/>
                              </w:rPr>
                              <w:t>Su</w:t>
                            </w:r>
                            <w:proofErr w:type="spellEnd"/>
                            <w:r w:rsidRPr="00690CC3">
                              <w:rPr>
                                <w:i/>
                                <w:iCs/>
                                <w:color w:val="auto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BE783B"/>
                                <w:sz w:val="60"/>
                                <w:szCs w:val="60"/>
                              </w:rPr>
                              <w:t xml:space="preserve">O.R.G.U.L.L.O. </w:t>
                            </w:r>
                            <w:r>
                              <w:rPr>
                                <w:i/>
                                <w:iCs/>
                                <w:color w:val="auto"/>
                                <w:sz w:val="60"/>
                                <w:szCs w:val="60"/>
                              </w:rPr>
                              <w:t>Tigre!</w:t>
                            </w:r>
                            <w:r>
                              <w:rPr>
                                <w:i/>
                                <w:iCs/>
                                <w:color w:val="auto"/>
                                <w:sz w:val="60"/>
                                <w:szCs w:val="60"/>
                              </w:rPr>
                              <w:br/>
                            </w:r>
                            <w:r w:rsidR="009762F4" w:rsidRPr="004C6007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BE783B"/>
                                <w:sz w:val="78"/>
                                <w:szCs w:val="78"/>
                              </w:rPr>
                              <w:t>P.R.I.D.E.!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604A" id="Text Box 187" o:spid="_x0000_s1071" type="#_x0000_t202" style="position:absolute;margin-left:0;margin-top:-.4pt;width:574.75pt;height:84.4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" filled="f" fillcolor="#fffffe" stroked="f" strokecolor="#212120" insetpen="t">
                <v:textbox inset="2.88pt,2.88pt,2.88pt,2.88pt">
                  <w:txbxContent>
                    <w:p w:rsidR="009762F4" w:rsidRPr="004C6007" w:rsidRDefault="00B400AC" w:rsidP="001F352E">
                      <w:pPr>
                        <w:widowControl w:val="0"/>
                        <w:spacing w:line="82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color w:val="FFFFFE"/>
                          <w:sz w:val="78"/>
                          <w:szCs w:val="78"/>
                        </w:rPr>
                      </w:pPr>
                      <w:proofErr w:type="spellStart"/>
                      <w:r w:rsidRPr="00690CC3">
                        <w:rPr>
                          <w:i/>
                          <w:iCs/>
                          <w:color w:val="auto"/>
                          <w:sz w:val="60"/>
                          <w:szCs w:val="60"/>
                        </w:rPr>
                        <w:t>Muestren</w:t>
                      </w:r>
                      <w:proofErr w:type="spellEnd"/>
                      <w:r w:rsidRPr="00690CC3">
                        <w:rPr>
                          <w:i/>
                          <w:iCs/>
                          <w:color w:val="auto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 w:rsidRPr="00690CC3">
                        <w:rPr>
                          <w:i/>
                          <w:iCs/>
                          <w:color w:val="auto"/>
                          <w:sz w:val="60"/>
                          <w:szCs w:val="60"/>
                        </w:rPr>
                        <w:t>Su</w:t>
                      </w:r>
                      <w:proofErr w:type="spellEnd"/>
                      <w:r w:rsidRPr="00690CC3">
                        <w:rPr>
                          <w:i/>
                          <w:iCs/>
                          <w:color w:val="auto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iCs/>
                          <w:color w:val="BE783B"/>
                          <w:sz w:val="60"/>
                          <w:szCs w:val="60"/>
                        </w:rPr>
                        <w:t xml:space="preserve">O.R.G.U.L.L.O. </w:t>
                      </w:r>
                      <w:r>
                        <w:rPr>
                          <w:i/>
                          <w:iCs/>
                          <w:color w:val="auto"/>
                          <w:sz w:val="60"/>
                          <w:szCs w:val="60"/>
                        </w:rPr>
                        <w:t>Tigre!</w:t>
                      </w:r>
                      <w:r>
                        <w:rPr>
                          <w:i/>
                          <w:iCs/>
                          <w:color w:val="auto"/>
                          <w:sz w:val="60"/>
                          <w:szCs w:val="60"/>
                        </w:rPr>
                        <w:br/>
                      </w:r>
                      <w:r w:rsidR="009762F4" w:rsidRPr="004C6007">
                        <w:rPr>
                          <w:rFonts w:ascii="Arial" w:hAnsi="Arial" w:cs="Arial"/>
                          <w:b/>
                          <w:i/>
                          <w:iCs/>
                          <w:color w:val="BE783B"/>
                          <w:sz w:val="78"/>
                          <w:szCs w:val="78"/>
                        </w:rPr>
                        <w:t>P.R.I.D.E.!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B0B00CF" wp14:editId="302AE45C">
                <wp:simplePos x="0" y="0"/>
                <wp:positionH relativeFrom="margin">
                  <wp:posOffset>654050</wp:posOffset>
                </wp:positionH>
                <wp:positionV relativeFrom="paragraph">
                  <wp:posOffset>1028862</wp:posOffset>
                </wp:positionV>
                <wp:extent cx="5990590" cy="3451860"/>
                <wp:effectExtent l="0" t="0" r="0" b="0"/>
                <wp:wrapNone/>
                <wp:docPr id="23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590" cy="345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400AC" w:rsidRPr="004A72DB" w:rsidRDefault="00B400AC" w:rsidP="00B400AC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¡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Realmente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tenemos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los 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mejores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, personal, padres y 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comunidad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nuestro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distrito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estamos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emocionados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ver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a los 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, personal, padres y 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comunidad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mostrar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ORGULLO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/PRIDE</w:t>
                            </w:r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durante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proofErr w:type="spellStart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>año</w:t>
                            </w:r>
                            <w:proofErr w:type="spellEnd"/>
                            <w:r w:rsidRPr="0096417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escolar!</w:t>
                            </w:r>
                          </w:p>
                          <w:p w:rsidR="009762F4" w:rsidRPr="00C72396" w:rsidRDefault="009762F4" w:rsidP="00FD5274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C72396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400AC" w:rsidRPr="004A72DB" w:rsidRDefault="00B400AC" w:rsidP="00B400AC">
                            <w:pPr>
                              <w:widowControl w:val="0"/>
                              <w:spacing w:line="276" w:lineRule="auto"/>
                              <w:ind w:left="3240" w:firstLine="720"/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72DB">
                              <w:rPr>
                                <w:color w:val="auto"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articipació</w:t>
                            </w:r>
                            <w:r w:rsidRPr="004A72DB">
                              <w:rPr>
                                <w:color w:val="auto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</w:p>
                          <w:p w:rsidR="00B400AC" w:rsidRPr="004A72DB" w:rsidRDefault="00B400AC" w:rsidP="00B400AC">
                            <w:pPr>
                              <w:widowControl w:val="0"/>
                              <w:tabs>
                                <w:tab w:val="left" w:pos="3960"/>
                              </w:tabs>
                              <w:spacing w:line="276" w:lineRule="auto"/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A72DB">
                              <w:rPr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4A72DB">
                              <w:rPr>
                                <w:color w:val="auto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espeto</w:t>
                            </w:r>
                            <w:proofErr w:type="spellEnd"/>
                          </w:p>
                          <w:p w:rsidR="00B400AC" w:rsidRPr="004A72DB" w:rsidRDefault="00B400AC" w:rsidP="00B400AC">
                            <w:pPr>
                              <w:widowControl w:val="0"/>
                              <w:tabs>
                                <w:tab w:val="left" w:pos="3960"/>
                              </w:tabs>
                              <w:spacing w:line="276" w:lineRule="auto"/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A72DB">
                              <w:rPr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4A72DB">
                              <w:rPr>
                                <w:color w:val="auto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ntegridad</w:t>
                            </w:r>
                            <w:proofErr w:type="spellEnd"/>
                          </w:p>
                          <w:p w:rsidR="00B400AC" w:rsidRPr="004A72DB" w:rsidRDefault="00B400AC" w:rsidP="00B400AC">
                            <w:pPr>
                              <w:widowControl w:val="0"/>
                              <w:spacing w:line="276" w:lineRule="auto"/>
                              <w:ind w:left="3240" w:firstLine="720"/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72DB">
                              <w:rPr>
                                <w:color w:val="auto"/>
                                <w:sz w:val="48"/>
                                <w:szCs w:val="48"/>
                              </w:rPr>
                              <w:t>D</w:t>
                            </w:r>
                            <w:r w:rsidRPr="004A72DB">
                              <w:rPr>
                                <w:color w:val="auto"/>
                                <w:sz w:val="24"/>
                                <w:szCs w:val="24"/>
                              </w:rPr>
                              <w:t>etermina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ció</w:t>
                            </w:r>
                            <w:r w:rsidRPr="004A72DB">
                              <w:rPr>
                                <w:color w:val="auto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</w:p>
                          <w:p w:rsidR="00B400AC" w:rsidRPr="004A72DB" w:rsidRDefault="00B400AC" w:rsidP="00B400AC">
                            <w:pPr>
                              <w:widowControl w:val="0"/>
                              <w:spacing w:line="276" w:lineRule="auto"/>
                              <w:ind w:left="3240" w:firstLine="720"/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72DB">
                              <w:rPr>
                                <w:color w:val="auto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xcelencia</w:t>
                            </w:r>
                            <w:proofErr w:type="spellEnd"/>
                          </w:p>
                          <w:p w:rsidR="00C72396" w:rsidRPr="00C72396" w:rsidRDefault="00B400AC" w:rsidP="00B400A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C37A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Cada</w:t>
                            </w:r>
                            <w:proofErr w:type="spellEnd"/>
                            <w:r w:rsidRPr="007C37A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Jueves es el Día del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Orgullo</w:t>
                            </w:r>
                            <w:proofErr w:type="spellEnd"/>
                            <w:r w:rsidRPr="007C37A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Tigre (o los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V</w:t>
                            </w:r>
                            <w:r w:rsidRPr="007C37A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iernes </w:t>
                            </w:r>
                            <w:proofErr w:type="spellStart"/>
                            <w:r w:rsidRPr="007C37A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cuando</w:t>
                            </w:r>
                            <w:proofErr w:type="spellEnd"/>
                            <w:r w:rsidRPr="007C37A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hay </w:t>
                            </w:r>
                            <w:proofErr w:type="spellStart"/>
                            <w:r w:rsidRPr="007C37A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clases</w:t>
                            </w:r>
                            <w:proofErr w:type="spellEnd"/>
                            <w:r w:rsidRPr="007C37A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los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V</w:t>
                            </w:r>
                            <w:r w:rsidRPr="007C37A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iernes) ...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br/>
                            </w:r>
                            <w:r w:rsidRPr="007C37A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¡</w:t>
                            </w:r>
                            <w:proofErr w:type="spellStart"/>
                            <w:r w:rsidRPr="007C37A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use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equipo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ropa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37A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igre para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mostrar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Orgullo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37A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Tigre!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B00CF" id="Text Box 34" o:spid="_x0000_s1072" type="#_x0000_t202" style="position:absolute;margin-left:51.5pt;margin-top:81pt;width:471.7pt;height:271.8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B400AC" w:rsidRPr="004A72DB" w:rsidRDefault="00B400AC" w:rsidP="00B400AC">
                      <w:pPr>
                        <w:widowControl w:val="0"/>
                        <w:spacing w:line="276" w:lineRule="auto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¡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Realmente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tenemos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 los 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mejores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, personal, padres y 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comunidad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nuestro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distrito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estamos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emocionados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ver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 a los 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, personal, padres y 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comunidad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mostrar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su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 ORGULLO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/PRIDE</w:t>
                      </w:r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durante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 el </w:t>
                      </w:r>
                      <w:proofErr w:type="spellStart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>año</w:t>
                      </w:r>
                      <w:proofErr w:type="spellEnd"/>
                      <w:r w:rsidRPr="00964171">
                        <w:rPr>
                          <w:color w:val="auto"/>
                          <w:sz w:val="24"/>
                          <w:szCs w:val="24"/>
                        </w:rPr>
                        <w:t xml:space="preserve"> escolar!</w:t>
                      </w:r>
                    </w:p>
                    <w:p w:rsidR="009762F4" w:rsidRPr="00C72396" w:rsidRDefault="009762F4" w:rsidP="00FD5274">
                      <w:pPr>
                        <w:widowControl w:val="0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10"/>
                          <w:szCs w:val="10"/>
                        </w:rPr>
                      </w:pPr>
                      <w:r w:rsidRPr="00C72396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ab/>
                      </w:r>
                    </w:p>
                    <w:p w:rsidR="00B400AC" w:rsidRPr="004A72DB" w:rsidRDefault="00B400AC" w:rsidP="00B400AC">
                      <w:pPr>
                        <w:widowControl w:val="0"/>
                        <w:spacing w:line="276" w:lineRule="auto"/>
                        <w:ind w:left="3240" w:firstLine="720"/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4A72DB">
                        <w:rPr>
                          <w:color w:val="auto"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articipació</w:t>
                      </w:r>
                      <w:r w:rsidRPr="004A72DB">
                        <w:rPr>
                          <w:color w:val="auto"/>
                          <w:sz w:val="24"/>
                          <w:szCs w:val="24"/>
                        </w:rPr>
                        <w:t>n</w:t>
                      </w:r>
                      <w:proofErr w:type="spellEnd"/>
                    </w:p>
                    <w:p w:rsidR="00B400AC" w:rsidRPr="004A72DB" w:rsidRDefault="00B400AC" w:rsidP="00B400AC">
                      <w:pPr>
                        <w:widowControl w:val="0"/>
                        <w:tabs>
                          <w:tab w:val="left" w:pos="3960"/>
                        </w:tabs>
                        <w:spacing w:line="276" w:lineRule="auto"/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4A72DB">
                        <w:rPr>
                          <w:color w:val="auto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4A72DB">
                        <w:rPr>
                          <w:color w:val="auto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espeto</w:t>
                      </w:r>
                      <w:proofErr w:type="spellEnd"/>
                    </w:p>
                    <w:p w:rsidR="00B400AC" w:rsidRPr="004A72DB" w:rsidRDefault="00B400AC" w:rsidP="00B400AC">
                      <w:pPr>
                        <w:widowControl w:val="0"/>
                        <w:tabs>
                          <w:tab w:val="left" w:pos="3960"/>
                        </w:tabs>
                        <w:spacing w:line="276" w:lineRule="auto"/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4A72DB">
                        <w:rPr>
                          <w:color w:val="auto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4A72DB">
                        <w:rPr>
                          <w:color w:val="auto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ntegridad</w:t>
                      </w:r>
                      <w:proofErr w:type="spellEnd"/>
                    </w:p>
                    <w:p w:rsidR="00B400AC" w:rsidRPr="004A72DB" w:rsidRDefault="00B400AC" w:rsidP="00B400AC">
                      <w:pPr>
                        <w:widowControl w:val="0"/>
                        <w:spacing w:line="276" w:lineRule="auto"/>
                        <w:ind w:left="3240" w:firstLine="720"/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4A72DB">
                        <w:rPr>
                          <w:color w:val="auto"/>
                          <w:sz w:val="48"/>
                          <w:szCs w:val="48"/>
                        </w:rPr>
                        <w:t>D</w:t>
                      </w:r>
                      <w:r w:rsidRPr="004A72DB">
                        <w:rPr>
                          <w:color w:val="auto"/>
                          <w:sz w:val="24"/>
                          <w:szCs w:val="24"/>
                        </w:rPr>
                        <w:t>etermina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ció</w:t>
                      </w:r>
                      <w:r w:rsidRPr="004A72DB">
                        <w:rPr>
                          <w:color w:val="auto"/>
                          <w:sz w:val="24"/>
                          <w:szCs w:val="24"/>
                        </w:rPr>
                        <w:t>n</w:t>
                      </w:r>
                      <w:proofErr w:type="spellEnd"/>
                    </w:p>
                    <w:p w:rsidR="00B400AC" w:rsidRPr="004A72DB" w:rsidRDefault="00B400AC" w:rsidP="00B400AC">
                      <w:pPr>
                        <w:widowControl w:val="0"/>
                        <w:spacing w:line="276" w:lineRule="auto"/>
                        <w:ind w:left="3240" w:firstLine="720"/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4A72DB">
                        <w:rPr>
                          <w:color w:val="auto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xcelencia</w:t>
                      </w:r>
                      <w:proofErr w:type="spellEnd"/>
                    </w:p>
                    <w:p w:rsidR="00C72396" w:rsidRPr="00C72396" w:rsidRDefault="00B400AC" w:rsidP="00B400AC">
                      <w:pPr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7C37A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Cada</w:t>
                      </w:r>
                      <w:proofErr w:type="spellEnd"/>
                      <w:r w:rsidRPr="007C37A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Jueves es el Día del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Orgullo</w:t>
                      </w:r>
                      <w:proofErr w:type="spellEnd"/>
                      <w:r w:rsidRPr="007C37A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Tigre (o los 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V</w:t>
                      </w:r>
                      <w:r w:rsidRPr="007C37A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iernes </w:t>
                      </w:r>
                      <w:proofErr w:type="spellStart"/>
                      <w:r w:rsidRPr="007C37A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cuando</w:t>
                      </w:r>
                      <w:proofErr w:type="spellEnd"/>
                      <w:r w:rsidRPr="007C37A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hay </w:t>
                      </w:r>
                      <w:proofErr w:type="spellStart"/>
                      <w:r w:rsidRPr="007C37A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clases</w:t>
                      </w:r>
                      <w:proofErr w:type="spellEnd"/>
                      <w:r w:rsidRPr="007C37A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los 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V</w:t>
                      </w:r>
                      <w:r w:rsidRPr="007C37A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iernes) ... 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br/>
                      </w:r>
                      <w:r w:rsidRPr="007C37A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¡</w:t>
                      </w:r>
                      <w:proofErr w:type="spellStart"/>
                      <w:r w:rsidRPr="007C37A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use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su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equipo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ropa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7C37A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igre para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mostrar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su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Orgullo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7C37A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Tigre!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2DF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FC8BB87" wp14:editId="72CEF1AC">
                <wp:simplePos x="0" y="0"/>
                <wp:positionH relativeFrom="column">
                  <wp:posOffset>5933909</wp:posOffset>
                </wp:positionH>
                <wp:positionV relativeFrom="paragraph">
                  <wp:posOffset>5401006</wp:posOffset>
                </wp:positionV>
                <wp:extent cx="1076325" cy="8286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6B41" w:rsidRDefault="000C6B41" w:rsidP="000C6B41">
                            <w:pPr>
                              <w:jc w:val="center"/>
                            </w:pPr>
                            <w:r>
                              <w:t>PRSRT STD</w:t>
                            </w:r>
                          </w:p>
                          <w:p w:rsidR="000C6B41" w:rsidRDefault="000C6B41" w:rsidP="000C6B41">
                            <w:pPr>
                              <w:jc w:val="center"/>
                            </w:pPr>
                            <w:r>
                              <w:t>ECRWSS</w:t>
                            </w:r>
                          </w:p>
                          <w:p w:rsidR="000C6B41" w:rsidRDefault="000C6B41" w:rsidP="000C6B41">
                            <w:pPr>
                              <w:jc w:val="center"/>
                            </w:pPr>
                            <w:r>
                              <w:t>U.S. POSTAGE</w:t>
                            </w:r>
                          </w:p>
                          <w:p w:rsidR="000C6B41" w:rsidRPr="000C6B41" w:rsidRDefault="000C6B41" w:rsidP="000C6B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C6B41">
                              <w:rPr>
                                <w:b/>
                              </w:rPr>
                              <w:t>PAID</w:t>
                            </w:r>
                          </w:p>
                          <w:p w:rsidR="000C6B41" w:rsidRDefault="000C6B41" w:rsidP="000C6B41">
                            <w:pPr>
                              <w:jc w:val="center"/>
                            </w:pPr>
                            <w:r>
                              <w:t>EDDM RETAIL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BB87" id="_x0000_s1073" type="#_x0000_t202" style="position:absolute;margin-left:467.25pt;margin-top:425.3pt;width:84.75pt;height:65.2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" fillcolor="white [3201]" strokeweight=".5pt">
                <v:textbox>
                  <w:txbxContent>
                    <w:p w:rsidR="000C6B41" w:rsidRDefault="000C6B41" w:rsidP="000C6B41">
                      <w:pPr>
                        <w:jc w:val="center"/>
                      </w:pPr>
                      <w:r>
                        <w:t>PRSRT STD</w:t>
                      </w:r>
                    </w:p>
                    <w:p w:rsidR="000C6B41" w:rsidRDefault="000C6B41" w:rsidP="000C6B41">
                      <w:pPr>
                        <w:jc w:val="center"/>
                      </w:pPr>
                      <w:r>
                        <w:t>ECRWSS</w:t>
                      </w:r>
                    </w:p>
                    <w:p w:rsidR="000C6B41" w:rsidRDefault="000C6B41" w:rsidP="000C6B41">
                      <w:pPr>
                        <w:jc w:val="center"/>
                      </w:pPr>
                      <w:r>
                        <w:t>U.S. POSTAGE</w:t>
                      </w:r>
                    </w:p>
                    <w:p w:rsidR="000C6B41" w:rsidRPr="000C6B41" w:rsidRDefault="000C6B41" w:rsidP="000C6B41">
                      <w:pPr>
                        <w:jc w:val="center"/>
                        <w:rPr>
                          <w:b/>
                        </w:rPr>
                      </w:pPr>
                      <w:r w:rsidRPr="000C6B41">
                        <w:rPr>
                          <w:b/>
                        </w:rPr>
                        <w:t>PAID</w:t>
                      </w:r>
                    </w:p>
                    <w:p w:rsidR="000C6B41" w:rsidRDefault="000C6B41" w:rsidP="000C6B41">
                      <w:pPr>
                        <w:jc w:val="center"/>
                      </w:pPr>
                      <w:r>
                        <w:t>EDDM RETAIL</w:t>
                      </w:r>
                    </w:p>
                  </w:txbxContent>
                </v:textbox>
              </v:shape>
            </w:pict>
          </mc:Fallback>
        </mc:AlternateContent>
      </w:r>
      <w:r w:rsidR="007002DF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81A4634" wp14:editId="7303EFF6">
                <wp:simplePos x="0" y="0"/>
                <wp:positionH relativeFrom="margin">
                  <wp:align>right</wp:align>
                </wp:positionH>
                <wp:positionV relativeFrom="paragraph">
                  <wp:posOffset>5385021</wp:posOffset>
                </wp:positionV>
                <wp:extent cx="7315200" cy="3798487"/>
                <wp:effectExtent l="0" t="0" r="0" b="0"/>
                <wp:wrapNone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798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62F4" w:rsidRPr="00462B5A" w:rsidRDefault="009762F4" w:rsidP="003F330E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62B5A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Monument School District</w:t>
                            </w:r>
                          </w:p>
                          <w:p w:rsidR="009762F4" w:rsidRPr="00462B5A" w:rsidRDefault="009762F4" w:rsidP="003F330E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62B5A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PO Box 127</w:t>
                            </w:r>
                          </w:p>
                          <w:p w:rsidR="009762F4" w:rsidRPr="00462B5A" w:rsidRDefault="009762F4" w:rsidP="003F330E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62B5A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Monument, OR 97864</w:t>
                            </w:r>
                          </w:p>
                          <w:p w:rsidR="009762F4" w:rsidRPr="00462B5A" w:rsidRDefault="009762F4" w:rsidP="003F330E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62B5A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(541) 934-2646</w:t>
                            </w:r>
                          </w:p>
                          <w:p w:rsidR="009762F4" w:rsidRPr="003D3096" w:rsidRDefault="009762F4" w:rsidP="003F330E">
                            <w:pPr>
                              <w:widowControl w:val="0"/>
                              <w:spacing w:line="280" w:lineRule="exact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9762F4" w:rsidRPr="003D3096" w:rsidRDefault="009762F4" w:rsidP="003F330E">
                            <w:pPr>
                              <w:widowControl w:val="0"/>
                              <w:spacing w:line="280" w:lineRule="exact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9762F4" w:rsidRDefault="009762F4" w:rsidP="003F330E">
                            <w:pPr>
                              <w:widowControl w:val="0"/>
                              <w:spacing w:line="280" w:lineRule="exact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2D17BA" w:rsidRDefault="002D17BA" w:rsidP="003F330E">
                            <w:pPr>
                              <w:widowControl w:val="0"/>
                              <w:spacing w:line="280" w:lineRule="exact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2D17BA" w:rsidRDefault="002D17BA" w:rsidP="002D17BA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A4634" id="Text Box 29" o:spid="_x0000_s1074" type="#_x0000_t202" style="position:absolute;margin-left:524.8pt;margin-top:424pt;width:8in;height:299.1pt;z-index:251686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9762F4" w:rsidRPr="00462B5A" w:rsidRDefault="009762F4" w:rsidP="003F330E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 w:rsidRPr="00462B5A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Monument School District</w:t>
                      </w:r>
                    </w:p>
                    <w:p w:rsidR="009762F4" w:rsidRPr="00462B5A" w:rsidRDefault="009762F4" w:rsidP="003F330E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 w:rsidRPr="00462B5A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PO Box 127</w:t>
                      </w:r>
                    </w:p>
                    <w:p w:rsidR="009762F4" w:rsidRPr="00462B5A" w:rsidRDefault="009762F4" w:rsidP="003F330E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 w:rsidRPr="00462B5A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Monument, OR 97864</w:t>
                      </w:r>
                    </w:p>
                    <w:p w:rsidR="009762F4" w:rsidRPr="00462B5A" w:rsidRDefault="009762F4" w:rsidP="003F330E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 w:rsidRPr="00462B5A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(541) 934-2646</w:t>
                      </w:r>
                    </w:p>
                    <w:p w:rsidR="009762F4" w:rsidRPr="003D3096" w:rsidRDefault="009762F4" w:rsidP="003F330E">
                      <w:pPr>
                        <w:widowControl w:val="0"/>
                        <w:spacing w:line="280" w:lineRule="exact"/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  <w:p w:rsidR="009762F4" w:rsidRPr="003D3096" w:rsidRDefault="009762F4" w:rsidP="003F330E">
                      <w:pPr>
                        <w:widowControl w:val="0"/>
                        <w:spacing w:line="280" w:lineRule="exact"/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  <w:p w:rsidR="009762F4" w:rsidRDefault="009762F4" w:rsidP="003F330E">
                      <w:pPr>
                        <w:widowControl w:val="0"/>
                        <w:spacing w:line="280" w:lineRule="exact"/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  <w:p w:rsidR="002D17BA" w:rsidRDefault="002D17BA" w:rsidP="003F330E">
                      <w:pPr>
                        <w:widowControl w:val="0"/>
                        <w:spacing w:line="280" w:lineRule="exact"/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  <w:p w:rsidR="002D17BA" w:rsidRDefault="002D17BA" w:rsidP="002D17BA">
                      <w:pPr>
                        <w:widowControl w:val="0"/>
                        <w:spacing w:line="280" w:lineRule="exact"/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E644B" w:rsidSect="0098207D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25C4" w:rsidRDefault="005D25C4" w:rsidP="00B315DB">
      <w:r>
        <w:separator/>
      </w:r>
    </w:p>
  </w:endnote>
  <w:endnote w:type="continuationSeparator" w:id="0">
    <w:p w:rsidR="005D25C4" w:rsidRDefault="005D25C4" w:rsidP="00B31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25C4" w:rsidRDefault="005D25C4" w:rsidP="00B315DB">
      <w:r>
        <w:separator/>
      </w:r>
    </w:p>
  </w:footnote>
  <w:footnote w:type="continuationSeparator" w:id="0">
    <w:p w:rsidR="005D25C4" w:rsidRDefault="005D25C4" w:rsidP="00B315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A1094"/>
    <w:multiLevelType w:val="hybridMultilevel"/>
    <w:tmpl w:val="3C10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6280F"/>
    <w:multiLevelType w:val="hybridMultilevel"/>
    <w:tmpl w:val="185E49D8"/>
    <w:lvl w:ilvl="0" w:tplc="0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" w15:restartNumberingAfterBreak="0">
    <w:nsid w:val="173F1272"/>
    <w:multiLevelType w:val="multilevel"/>
    <w:tmpl w:val="870A2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0A44BA"/>
    <w:multiLevelType w:val="hybridMultilevel"/>
    <w:tmpl w:val="C2085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525B9"/>
    <w:multiLevelType w:val="hybridMultilevel"/>
    <w:tmpl w:val="BE44C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97DCC"/>
    <w:multiLevelType w:val="hybridMultilevel"/>
    <w:tmpl w:val="BC966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DD5477"/>
    <w:multiLevelType w:val="hybridMultilevel"/>
    <w:tmpl w:val="71E02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84952"/>
    <w:multiLevelType w:val="hybridMultilevel"/>
    <w:tmpl w:val="0EBA4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9377A7"/>
    <w:multiLevelType w:val="hybridMultilevel"/>
    <w:tmpl w:val="48E03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7F1F1A"/>
    <w:multiLevelType w:val="hybridMultilevel"/>
    <w:tmpl w:val="C6100E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D5EC7"/>
    <w:multiLevelType w:val="hybridMultilevel"/>
    <w:tmpl w:val="63C04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B04808"/>
    <w:multiLevelType w:val="hybridMultilevel"/>
    <w:tmpl w:val="2004A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413271"/>
    <w:multiLevelType w:val="hybridMultilevel"/>
    <w:tmpl w:val="87FEB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12"/>
  </w:num>
  <w:num w:numId="8">
    <w:abstractNumId w:val="7"/>
  </w:num>
  <w:num w:numId="9">
    <w:abstractNumId w:val="9"/>
  </w:num>
  <w:num w:numId="10">
    <w:abstractNumId w:val="10"/>
  </w:num>
  <w:num w:numId="11">
    <w:abstractNumId w:val="3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D41"/>
    <w:rsid w:val="00000DBB"/>
    <w:rsid w:val="00027E77"/>
    <w:rsid w:val="00031A59"/>
    <w:rsid w:val="00041882"/>
    <w:rsid w:val="00054D48"/>
    <w:rsid w:val="000737B1"/>
    <w:rsid w:val="00076FB4"/>
    <w:rsid w:val="00081F0A"/>
    <w:rsid w:val="000929D6"/>
    <w:rsid w:val="000978C1"/>
    <w:rsid w:val="000A034E"/>
    <w:rsid w:val="000C6B41"/>
    <w:rsid w:val="000E4CF2"/>
    <w:rsid w:val="000F6413"/>
    <w:rsid w:val="00117DEA"/>
    <w:rsid w:val="001227E3"/>
    <w:rsid w:val="00132ABA"/>
    <w:rsid w:val="00137EAF"/>
    <w:rsid w:val="001A0DD4"/>
    <w:rsid w:val="001B18D2"/>
    <w:rsid w:val="001B4698"/>
    <w:rsid w:val="001C5A12"/>
    <w:rsid w:val="001D057A"/>
    <w:rsid w:val="001D4F5C"/>
    <w:rsid w:val="001E6ED1"/>
    <w:rsid w:val="001F352E"/>
    <w:rsid w:val="001F5C54"/>
    <w:rsid w:val="002020FC"/>
    <w:rsid w:val="00202F21"/>
    <w:rsid w:val="002275AD"/>
    <w:rsid w:val="00235EA4"/>
    <w:rsid w:val="00240A0B"/>
    <w:rsid w:val="0029067A"/>
    <w:rsid w:val="00292E4E"/>
    <w:rsid w:val="00295D93"/>
    <w:rsid w:val="002D17BA"/>
    <w:rsid w:val="002F600E"/>
    <w:rsid w:val="003432AF"/>
    <w:rsid w:val="003459C7"/>
    <w:rsid w:val="003705BA"/>
    <w:rsid w:val="003949B4"/>
    <w:rsid w:val="003A7A51"/>
    <w:rsid w:val="003B2FA6"/>
    <w:rsid w:val="003D0919"/>
    <w:rsid w:val="003D3096"/>
    <w:rsid w:val="003D758B"/>
    <w:rsid w:val="003F330E"/>
    <w:rsid w:val="004110ED"/>
    <w:rsid w:val="00456EF6"/>
    <w:rsid w:val="00462B5A"/>
    <w:rsid w:val="00463F36"/>
    <w:rsid w:val="00474713"/>
    <w:rsid w:val="00487704"/>
    <w:rsid w:val="00487B4E"/>
    <w:rsid w:val="004A72DB"/>
    <w:rsid w:val="004B32A5"/>
    <w:rsid w:val="004C6007"/>
    <w:rsid w:val="004C738E"/>
    <w:rsid w:val="004E2672"/>
    <w:rsid w:val="004E3C07"/>
    <w:rsid w:val="004E644B"/>
    <w:rsid w:val="004F3F52"/>
    <w:rsid w:val="00501564"/>
    <w:rsid w:val="005020C5"/>
    <w:rsid w:val="00503591"/>
    <w:rsid w:val="0050458D"/>
    <w:rsid w:val="00506E0B"/>
    <w:rsid w:val="0052524D"/>
    <w:rsid w:val="0052774F"/>
    <w:rsid w:val="005328FB"/>
    <w:rsid w:val="00537A08"/>
    <w:rsid w:val="005422AD"/>
    <w:rsid w:val="00550DC6"/>
    <w:rsid w:val="005619EA"/>
    <w:rsid w:val="00567149"/>
    <w:rsid w:val="00575DA4"/>
    <w:rsid w:val="005A565F"/>
    <w:rsid w:val="005B49B7"/>
    <w:rsid w:val="005D25C4"/>
    <w:rsid w:val="005E389D"/>
    <w:rsid w:val="005F68DD"/>
    <w:rsid w:val="00603E88"/>
    <w:rsid w:val="0062640C"/>
    <w:rsid w:val="00632A26"/>
    <w:rsid w:val="006433F1"/>
    <w:rsid w:val="006479F8"/>
    <w:rsid w:val="00653B0B"/>
    <w:rsid w:val="0067760F"/>
    <w:rsid w:val="00685470"/>
    <w:rsid w:val="006873EC"/>
    <w:rsid w:val="00690A96"/>
    <w:rsid w:val="006A05B5"/>
    <w:rsid w:val="006A3B8F"/>
    <w:rsid w:val="006B7235"/>
    <w:rsid w:val="006D2138"/>
    <w:rsid w:val="006F2A2C"/>
    <w:rsid w:val="006F4C6E"/>
    <w:rsid w:val="007002DF"/>
    <w:rsid w:val="007229DA"/>
    <w:rsid w:val="00744915"/>
    <w:rsid w:val="00745292"/>
    <w:rsid w:val="0075110F"/>
    <w:rsid w:val="00751965"/>
    <w:rsid w:val="007620A6"/>
    <w:rsid w:val="007709E9"/>
    <w:rsid w:val="00774386"/>
    <w:rsid w:val="0079305A"/>
    <w:rsid w:val="007A4F56"/>
    <w:rsid w:val="007B2CC5"/>
    <w:rsid w:val="007B35A1"/>
    <w:rsid w:val="007B46E6"/>
    <w:rsid w:val="007E1B4C"/>
    <w:rsid w:val="007E2E28"/>
    <w:rsid w:val="007F622D"/>
    <w:rsid w:val="0080729F"/>
    <w:rsid w:val="00813C4B"/>
    <w:rsid w:val="00822832"/>
    <w:rsid w:val="00822FB2"/>
    <w:rsid w:val="008275A1"/>
    <w:rsid w:val="00856BDC"/>
    <w:rsid w:val="00856D6B"/>
    <w:rsid w:val="00856E77"/>
    <w:rsid w:val="00866E7D"/>
    <w:rsid w:val="0087010E"/>
    <w:rsid w:val="00872FD1"/>
    <w:rsid w:val="0088087C"/>
    <w:rsid w:val="00891141"/>
    <w:rsid w:val="008A171E"/>
    <w:rsid w:val="008A56FC"/>
    <w:rsid w:val="008A59B3"/>
    <w:rsid w:val="008B609B"/>
    <w:rsid w:val="008C1A30"/>
    <w:rsid w:val="008C43D7"/>
    <w:rsid w:val="008D23DC"/>
    <w:rsid w:val="008D7C97"/>
    <w:rsid w:val="008E2D6E"/>
    <w:rsid w:val="008E4F61"/>
    <w:rsid w:val="00901D4E"/>
    <w:rsid w:val="009060D6"/>
    <w:rsid w:val="0090719C"/>
    <w:rsid w:val="00915E39"/>
    <w:rsid w:val="00944FE9"/>
    <w:rsid w:val="00957F39"/>
    <w:rsid w:val="0097269F"/>
    <w:rsid w:val="00975329"/>
    <w:rsid w:val="009762F4"/>
    <w:rsid w:val="0098207D"/>
    <w:rsid w:val="009877F9"/>
    <w:rsid w:val="00987BBA"/>
    <w:rsid w:val="009908FB"/>
    <w:rsid w:val="0099568F"/>
    <w:rsid w:val="009A3F6B"/>
    <w:rsid w:val="009B7F2A"/>
    <w:rsid w:val="009E3BE0"/>
    <w:rsid w:val="009E526F"/>
    <w:rsid w:val="00A128C3"/>
    <w:rsid w:val="00A2609C"/>
    <w:rsid w:val="00A7746F"/>
    <w:rsid w:val="00A81DD7"/>
    <w:rsid w:val="00A90468"/>
    <w:rsid w:val="00A91CEF"/>
    <w:rsid w:val="00AC0FDF"/>
    <w:rsid w:val="00AC6BA9"/>
    <w:rsid w:val="00AC7DCB"/>
    <w:rsid w:val="00AD04AE"/>
    <w:rsid w:val="00B014C6"/>
    <w:rsid w:val="00B06018"/>
    <w:rsid w:val="00B22FA3"/>
    <w:rsid w:val="00B315DB"/>
    <w:rsid w:val="00B32B25"/>
    <w:rsid w:val="00B400AC"/>
    <w:rsid w:val="00B41AD3"/>
    <w:rsid w:val="00B640F5"/>
    <w:rsid w:val="00B64E8A"/>
    <w:rsid w:val="00B84F2F"/>
    <w:rsid w:val="00B94613"/>
    <w:rsid w:val="00BB6E9F"/>
    <w:rsid w:val="00BC4245"/>
    <w:rsid w:val="00BD0FE9"/>
    <w:rsid w:val="00BE4C99"/>
    <w:rsid w:val="00BF350F"/>
    <w:rsid w:val="00C04662"/>
    <w:rsid w:val="00C1725D"/>
    <w:rsid w:val="00C30112"/>
    <w:rsid w:val="00C30C9F"/>
    <w:rsid w:val="00C3748E"/>
    <w:rsid w:val="00C4681C"/>
    <w:rsid w:val="00C72396"/>
    <w:rsid w:val="00C85E64"/>
    <w:rsid w:val="00C8753A"/>
    <w:rsid w:val="00CA4724"/>
    <w:rsid w:val="00CA5BFB"/>
    <w:rsid w:val="00CB3F9B"/>
    <w:rsid w:val="00CB7EC2"/>
    <w:rsid w:val="00CC51CA"/>
    <w:rsid w:val="00CD44CE"/>
    <w:rsid w:val="00CE1AB4"/>
    <w:rsid w:val="00D012A8"/>
    <w:rsid w:val="00D166FC"/>
    <w:rsid w:val="00D16B90"/>
    <w:rsid w:val="00D17D41"/>
    <w:rsid w:val="00D30603"/>
    <w:rsid w:val="00D33624"/>
    <w:rsid w:val="00D37FD9"/>
    <w:rsid w:val="00D44005"/>
    <w:rsid w:val="00D57D0E"/>
    <w:rsid w:val="00D57E48"/>
    <w:rsid w:val="00D64B8B"/>
    <w:rsid w:val="00D65088"/>
    <w:rsid w:val="00D65BB9"/>
    <w:rsid w:val="00D83921"/>
    <w:rsid w:val="00D842DC"/>
    <w:rsid w:val="00DA5ABA"/>
    <w:rsid w:val="00DA6EC7"/>
    <w:rsid w:val="00DB1A46"/>
    <w:rsid w:val="00DB2FFD"/>
    <w:rsid w:val="00DC4931"/>
    <w:rsid w:val="00DD0AE8"/>
    <w:rsid w:val="00DE6D2B"/>
    <w:rsid w:val="00DF11F2"/>
    <w:rsid w:val="00E000C2"/>
    <w:rsid w:val="00E033DC"/>
    <w:rsid w:val="00E036AB"/>
    <w:rsid w:val="00E25161"/>
    <w:rsid w:val="00E2681C"/>
    <w:rsid w:val="00E424C5"/>
    <w:rsid w:val="00E656AC"/>
    <w:rsid w:val="00E72B76"/>
    <w:rsid w:val="00E91D41"/>
    <w:rsid w:val="00EA0D95"/>
    <w:rsid w:val="00ED2A02"/>
    <w:rsid w:val="00ED2A0D"/>
    <w:rsid w:val="00ED7DEB"/>
    <w:rsid w:val="00EE1789"/>
    <w:rsid w:val="00EE23CA"/>
    <w:rsid w:val="00EE59D9"/>
    <w:rsid w:val="00F17C78"/>
    <w:rsid w:val="00F51A96"/>
    <w:rsid w:val="00F52885"/>
    <w:rsid w:val="00F55823"/>
    <w:rsid w:val="00F829C1"/>
    <w:rsid w:val="00F92EB1"/>
    <w:rsid w:val="00F978F8"/>
    <w:rsid w:val="00FB2BD4"/>
    <w:rsid w:val="00FB5B3A"/>
    <w:rsid w:val="00FB6AA3"/>
    <w:rsid w:val="00FD5274"/>
    <w:rsid w:val="00FE01CF"/>
    <w:rsid w:val="00FE4BFF"/>
    <w:rsid w:val="00FF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7DB94C-3F7D-4D9D-B844-F638F9B2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4C6E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5422AD"/>
    <w:pPr>
      <w:ind w:left="720"/>
      <w:contextualSpacing/>
    </w:pPr>
  </w:style>
  <w:style w:type="table" w:styleId="TableGrid">
    <w:name w:val="Table Grid"/>
    <w:basedOn w:val="TableNormal"/>
    <w:uiPriority w:val="59"/>
    <w:rsid w:val="00AD0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61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198"/>
    <w:rPr>
      <w:rFonts w:ascii="Segoe UI" w:eastAsia="Times New Roman" w:hAnsi="Segoe UI" w:cs="Segoe UI"/>
      <w:color w:val="212120"/>
      <w:kern w:val="28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239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17B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81F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5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www.monumentschool.com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onumentschool.com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asl\AppData\Roaming\Microsoft\Templates\Real%20estate%20newsletter%20(4%20page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5EE40-2464-4439-B042-7172E86F7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newsletter (4 pages)</Template>
  <TotalTime>46</TotalTime>
  <Pages>8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Thomas</dc:creator>
  <cp:keywords/>
  <dc:description/>
  <cp:lastModifiedBy>Laura Thomas</cp:lastModifiedBy>
  <cp:revision>3</cp:revision>
  <cp:lastPrinted>2020-11-09T16:43:00Z</cp:lastPrinted>
  <dcterms:created xsi:type="dcterms:W3CDTF">2020-11-09T15:51:00Z</dcterms:created>
  <dcterms:modified xsi:type="dcterms:W3CDTF">2020-11-09T16:43:00Z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